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CDE7C4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36412E3C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7D977A14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373339A4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43372377" w14:textId="46D8FAEA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D87F8F">
        <w:rPr>
          <w:rFonts w:ascii="Times New Roman" w:hAnsi="Times New Roman"/>
          <w:b/>
          <w:bCs/>
        </w:rPr>
        <w:t xml:space="preserve"> IV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425D99">
        <w:rPr>
          <w:rFonts w:ascii="Times New Roman" w:hAnsi="Times New Roman"/>
          <w:b/>
          <w:bCs/>
        </w:rPr>
        <w:t>15</w:t>
      </w:r>
      <w:r w:rsidR="00060393">
        <w:rPr>
          <w:rFonts w:ascii="Times New Roman" w:hAnsi="Times New Roman"/>
          <w:b/>
          <w:bCs/>
        </w:rPr>
        <w:t>/0</w:t>
      </w:r>
      <w:r w:rsidR="00425D99">
        <w:rPr>
          <w:rFonts w:ascii="Times New Roman" w:hAnsi="Times New Roman"/>
          <w:b/>
          <w:bCs/>
        </w:rPr>
        <w:t>3</w:t>
      </w:r>
      <w:r w:rsidR="00060393">
        <w:rPr>
          <w:rFonts w:ascii="Times New Roman" w:hAnsi="Times New Roman"/>
          <w:b/>
          <w:bCs/>
        </w:rPr>
        <w:t>/2023</w:t>
      </w:r>
    </w:p>
    <w:p w14:paraId="355872BC" w14:textId="1B6BABB3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EC4264">
        <w:rPr>
          <w:rFonts w:ascii="Times New Roman" w:hAnsi="Times New Roman"/>
          <w:b/>
          <w:bCs/>
        </w:rPr>
        <w:t xml:space="preserve"> 06211</w:t>
      </w:r>
      <w:r w:rsidR="005646C8">
        <w:rPr>
          <w:rFonts w:ascii="Times New Roman" w:hAnsi="Times New Roman"/>
          <w:b/>
          <w:bCs/>
        </w:rPr>
        <w:t>253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1D365C5B" w14:textId="40B42672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D87F8F">
        <w:rPr>
          <w:rFonts w:ascii="Times New Roman" w:hAnsi="Times New Roman"/>
          <w:b/>
          <w:bCs/>
        </w:rPr>
        <w:t xml:space="preserve"> </w:t>
      </w:r>
      <w:r w:rsidR="005646C8">
        <w:rPr>
          <w:rFonts w:ascii="Times New Roman" w:hAnsi="Times New Roman"/>
          <w:b/>
          <w:bCs/>
        </w:rPr>
        <w:t>Travel and Tourism Policy Planning and Development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4981E287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16DC3C39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19FF0EC2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68E5D6DB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54707A1B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7A0942E2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"/>
        <w:gridCol w:w="578"/>
        <w:gridCol w:w="3398"/>
        <w:gridCol w:w="3595"/>
        <w:gridCol w:w="598"/>
        <w:gridCol w:w="546"/>
        <w:gridCol w:w="525"/>
        <w:gridCol w:w="525"/>
      </w:tblGrid>
      <w:tr w:rsidR="00A07A89" w:rsidRPr="00AD2855" w14:paraId="1B3531A9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057D994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542D7CF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05E004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13CB89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18195A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356FD0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EDB62F1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62BEEFF7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208D33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79AA6F7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14:paraId="430412FE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0E597C22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19FBE05F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20A1CFFC" w14:textId="77777777" w:rsidTr="00A07A89">
        <w:trPr>
          <w:cantSplit/>
          <w:trHeight w:hRule="exact" w:val="629"/>
          <w:tblHeader/>
        </w:trPr>
        <w:tc>
          <w:tcPr>
            <w:tcW w:w="488" w:type="dxa"/>
            <w:shd w:val="clear" w:color="auto" w:fill="auto"/>
            <w:vAlign w:val="center"/>
          </w:tcPr>
          <w:p w14:paraId="716FADD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646DC9EE" w14:textId="3B05C052" w:rsidR="00A07A89" w:rsidRPr="003B6C2D" w:rsidRDefault="003B6C2D" w:rsidP="003B6C2D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1.</w:t>
            </w:r>
            <w:r w:rsidR="00F03682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3A76B3">
              <w:rPr>
                <w:rFonts w:ascii="Times New Roman" w:hAnsi="Times New Roman"/>
                <w:bCs/>
                <w:color w:val="000000" w:themeColor="text1"/>
              </w:rPr>
              <w:t>Skiing</w:t>
            </w:r>
            <w:r w:rsidR="003251CA">
              <w:rPr>
                <w:rFonts w:ascii="Times New Roman" w:hAnsi="Times New Roman"/>
                <w:bCs/>
                <w:color w:val="000000" w:themeColor="text1"/>
              </w:rPr>
              <w:t xml:space="preserve"> is an adventure coming under which of these categories?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2E896C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FED895E" w14:textId="7C7E6B34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6BBA7A7" w14:textId="18E397D0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81B769B" w14:textId="39F6C444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11</w:t>
            </w:r>
          </w:p>
        </w:tc>
      </w:tr>
      <w:tr w:rsidR="00A07A89" w:rsidRPr="00AD2855" w14:paraId="29B1C306" w14:textId="77777777" w:rsidTr="00B82405">
        <w:trPr>
          <w:cantSplit/>
          <w:trHeight w:hRule="exact" w:val="425"/>
          <w:tblHeader/>
        </w:trPr>
        <w:tc>
          <w:tcPr>
            <w:tcW w:w="488" w:type="dxa"/>
            <w:shd w:val="clear" w:color="auto" w:fill="auto"/>
            <w:vAlign w:val="center"/>
          </w:tcPr>
          <w:p w14:paraId="7AB4A87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FAF1C90" w14:textId="31248000" w:rsidR="00A07A89" w:rsidRPr="00AD2855" w:rsidRDefault="009C0CF8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</w:t>
            </w:r>
          </w:p>
        </w:tc>
        <w:tc>
          <w:tcPr>
            <w:tcW w:w="3430" w:type="dxa"/>
            <w:shd w:val="clear" w:color="auto" w:fill="auto"/>
          </w:tcPr>
          <w:p w14:paraId="7BE7C9F4" w14:textId="1D36DA34" w:rsidR="00A07A89" w:rsidRPr="00993EF3" w:rsidRDefault="009C0CF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Aerial adventure</w:t>
            </w:r>
          </w:p>
        </w:tc>
        <w:tc>
          <w:tcPr>
            <w:tcW w:w="3629" w:type="dxa"/>
            <w:shd w:val="clear" w:color="auto" w:fill="auto"/>
          </w:tcPr>
          <w:p w14:paraId="063B8969" w14:textId="6CBBF899" w:rsidR="00A07A89" w:rsidRPr="00993EF3" w:rsidRDefault="009C0CF8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c </w:t>
            </w:r>
            <w:r w:rsidR="00B82405">
              <w:rPr>
                <w:rFonts w:ascii="Times New Roman" w:hAnsi="Times New Roman"/>
                <w:bCs/>
                <w:color w:val="000000" w:themeColor="text1"/>
              </w:rPr>
              <w:t>Water adventure</w:t>
            </w:r>
          </w:p>
        </w:tc>
        <w:tc>
          <w:tcPr>
            <w:tcW w:w="598" w:type="dxa"/>
            <w:shd w:val="clear" w:color="auto" w:fill="auto"/>
          </w:tcPr>
          <w:p w14:paraId="351326A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ABFE17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E3A510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E4434F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473DFA8D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393935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6F8892D3" w14:textId="5C5DC7E4" w:rsidR="00A07A89" w:rsidRPr="00AD2855" w:rsidRDefault="009C0CF8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b</w:t>
            </w:r>
          </w:p>
        </w:tc>
        <w:tc>
          <w:tcPr>
            <w:tcW w:w="3430" w:type="dxa"/>
            <w:shd w:val="clear" w:color="auto" w:fill="auto"/>
          </w:tcPr>
          <w:p w14:paraId="65758C28" w14:textId="66CE08C7" w:rsidR="00A07A89" w:rsidRPr="00993EF3" w:rsidRDefault="009C0CF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Land adventure </w:t>
            </w:r>
          </w:p>
        </w:tc>
        <w:tc>
          <w:tcPr>
            <w:tcW w:w="3629" w:type="dxa"/>
            <w:shd w:val="clear" w:color="auto" w:fill="auto"/>
          </w:tcPr>
          <w:p w14:paraId="698EBCC3" w14:textId="0ED20568" w:rsidR="00A07A89" w:rsidRPr="00993EF3" w:rsidRDefault="00B82405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 None of the above</w:t>
            </w:r>
          </w:p>
        </w:tc>
        <w:tc>
          <w:tcPr>
            <w:tcW w:w="598" w:type="dxa"/>
            <w:shd w:val="clear" w:color="auto" w:fill="auto"/>
          </w:tcPr>
          <w:p w14:paraId="23EC63B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EB9A23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291102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226029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7C941AE" w14:textId="77777777" w:rsidTr="00B82405">
        <w:trPr>
          <w:cantSplit/>
          <w:trHeight w:hRule="exact" w:val="421"/>
          <w:tblHeader/>
        </w:trPr>
        <w:tc>
          <w:tcPr>
            <w:tcW w:w="488" w:type="dxa"/>
            <w:shd w:val="clear" w:color="auto" w:fill="auto"/>
            <w:vAlign w:val="center"/>
          </w:tcPr>
          <w:p w14:paraId="2FC1C6B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7F05B7A" w14:textId="0377E5EE" w:rsidR="00A07A89" w:rsidRPr="000A2ECE" w:rsidRDefault="00A07A89" w:rsidP="00AD2855">
            <w:pPr>
              <w:spacing w:before="0" w:after="0"/>
              <w:ind w:left="-108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2.</w:t>
            </w:r>
            <w:r w:rsidR="00B82405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3A76B3">
              <w:rPr>
                <w:rFonts w:ascii="Times New Roman" w:hAnsi="Times New Roman"/>
                <w:bCs/>
                <w:color w:val="000000" w:themeColor="text1"/>
              </w:rPr>
              <w:t>GOLDEN CHARIOT</w:t>
            </w:r>
            <w:r w:rsidR="009736C5">
              <w:rPr>
                <w:rFonts w:ascii="Times New Roman" w:hAnsi="Times New Roman"/>
                <w:bCs/>
                <w:color w:val="000000" w:themeColor="text1"/>
              </w:rPr>
              <w:t xml:space="preserve"> is </w:t>
            </w:r>
            <w:r w:rsidR="00CB7EE8">
              <w:rPr>
                <w:rFonts w:ascii="Times New Roman" w:hAnsi="Times New Roman"/>
                <w:bCs/>
                <w:color w:val="000000" w:themeColor="text1"/>
              </w:rPr>
              <w:t>the name of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AF235BC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9041BAD" w14:textId="4AD446A2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DA6A666" w14:textId="4CA69E33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D4A55C5" w14:textId="2F0FF334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05B11B8B" w14:textId="77777777" w:rsidTr="00A07A89">
        <w:trPr>
          <w:cantSplit/>
          <w:trHeight w:hRule="exact" w:val="554"/>
          <w:tblHeader/>
        </w:trPr>
        <w:tc>
          <w:tcPr>
            <w:tcW w:w="488" w:type="dxa"/>
            <w:shd w:val="clear" w:color="auto" w:fill="auto"/>
            <w:vAlign w:val="center"/>
          </w:tcPr>
          <w:p w14:paraId="3EE9854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1FA9EEAC" w14:textId="734F1A47" w:rsidR="00A07A89" w:rsidRPr="000A2ECE" w:rsidRDefault="00CB7EE8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</w:t>
            </w:r>
          </w:p>
        </w:tc>
        <w:tc>
          <w:tcPr>
            <w:tcW w:w="3430" w:type="dxa"/>
            <w:shd w:val="clear" w:color="auto" w:fill="auto"/>
          </w:tcPr>
          <w:p w14:paraId="55361114" w14:textId="786F30A1" w:rsidR="00A07A89" w:rsidRPr="000A2ECE" w:rsidRDefault="00CB7EE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Luxury train of India </w:t>
            </w:r>
          </w:p>
        </w:tc>
        <w:tc>
          <w:tcPr>
            <w:tcW w:w="3629" w:type="dxa"/>
            <w:shd w:val="clear" w:color="auto" w:fill="auto"/>
          </w:tcPr>
          <w:p w14:paraId="163A08E1" w14:textId="054E660A" w:rsidR="00A07A89" w:rsidRPr="000A2ECE" w:rsidRDefault="00700CA6" w:rsidP="000A2ECE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 A luxury boat</w:t>
            </w:r>
          </w:p>
        </w:tc>
        <w:tc>
          <w:tcPr>
            <w:tcW w:w="598" w:type="dxa"/>
            <w:shd w:val="clear" w:color="auto" w:fill="auto"/>
          </w:tcPr>
          <w:p w14:paraId="4B7366B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537950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05D09A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C47486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2A47824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67A56A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E5BE0A5" w14:textId="756F62C1" w:rsidR="00A07A89" w:rsidRPr="00AD2855" w:rsidRDefault="00CB7EE8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b</w:t>
            </w:r>
          </w:p>
        </w:tc>
        <w:tc>
          <w:tcPr>
            <w:tcW w:w="3430" w:type="dxa"/>
            <w:shd w:val="clear" w:color="auto" w:fill="auto"/>
          </w:tcPr>
          <w:p w14:paraId="35C603F7" w14:textId="44D7F157" w:rsidR="00A07A89" w:rsidRPr="000A2ECE" w:rsidRDefault="00700CA6" w:rsidP="005D71C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 luxury cruise in India </w:t>
            </w:r>
          </w:p>
        </w:tc>
        <w:tc>
          <w:tcPr>
            <w:tcW w:w="3629" w:type="dxa"/>
            <w:shd w:val="clear" w:color="auto" w:fill="auto"/>
          </w:tcPr>
          <w:p w14:paraId="0892F566" w14:textId="6F1881AE" w:rsidR="00A07A89" w:rsidRPr="000A2ECE" w:rsidRDefault="00700CA6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 </w:t>
            </w:r>
            <w:r w:rsidR="00F1403E">
              <w:rPr>
                <w:rFonts w:ascii="Times New Roman" w:hAnsi="Times New Roman"/>
                <w:bCs/>
                <w:color w:val="000000" w:themeColor="text1"/>
              </w:rPr>
              <w:t>A luxury bus</w:t>
            </w:r>
          </w:p>
        </w:tc>
        <w:tc>
          <w:tcPr>
            <w:tcW w:w="598" w:type="dxa"/>
            <w:shd w:val="clear" w:color="auto" w:fill="auto"/>
          </w:tcPr>
          <w:p w14:paraId="08DCF54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FBAEA4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0BB84A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4DDF8F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FBF9F1B" w14:textId="77777777" w:rsidTr="00F1403E">
        <w:trPr>
          <w:cantSplit/>
          <w:trHeight w:hRule="exact" w:val="438"/>
          <w:tblHeader/>
        </w:trPr>
        <w:tc>
          <w:tcPr>
            <w:tcW w:w="488" w:type="dxa"/>
            <w:shd w:val="clear" w:color="auto" w:fill="auto"/>
            <w:vAlign w:val="center"/>
          </w:tcPr>
          <w:p w14:paraId="1AA1CC3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C23B989" w14:textId="394373ED" w:rsidR="00A07A89" w:rsidRPr="009946C6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</w:t>
            </w:r>
            <w:r w:rsidR="00F1403E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EF193E">
              <w:rPr>
                <w:rFonts w:ascii="Times New Roman" w:hAnsi="Times New Roman"/>
                <w:bCs/>
                <w:color w:val="000000" w:themeColor="text1"/>
              </w:rPr>
              <w:t>NOVOTEL is a luxury hotel property belongs to which of these groups?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191A406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B4E3932" w14:textId="11F1E238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2F503CA" w14:textId="1C562481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C9F20F2" w14:textId="2FC32781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6C873D8B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547BBA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BF7D934" w14:textId="6BC313DA" w:rsidR="00A07A89" w:rsidRPr="00AD2855" w:rsidRDefault="00EF193E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</w:t>
            </w:r>
          </w:p>
        </w:tc>
        <w:tc>
          <w:tcPr>
            <w:tcW w:w="3430" w:type="dxa"/>
            <w:shd w:val="clear" w:color="auto" w:fill="auto"/>
          </w:tcPr>
          <w:p w14:paraId="7E54754E" w14:textId="1F5B2F35" w:rsidR="00A07A89" w:rsidRPr="009946C6" w:rsidRDefault="00EF193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Accor </w:t>
            </w:r>
          </w:p>
        </w:tc>
        <w:tc>
          <w:tcPr>
            <w:tcW w:w="3629" w:type="dxa"/>
            <w:shd w:val="clear" w:color="auto" w:fill="auto"/>
          </w:tcPr>
          <w:p w14:paraId="0925343D" w14:textId="46E234A5" w:rsidR="00A07A89" w:rsidRPr="009946C6" w:rsidRDefault="00EF193E" w:rsidP="009946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 Oberoi</w:t>
            </w:r>
          </w:p>
        </w:tc>
        <w:tc>
          <w:tcPr>
            <w:tcW w:w="598" w:type="dxa"/>
            <w:shd w:val="clear" w:color="auto" w:fill="auto"/>
          </w:tcPr>
          <w:p w14:paraId="7351C83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37B18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45AB4A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6D09F9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F378BA4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1B50E79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09D193DB" w14:textId="082EC871" w:rsidR="00A07A89" w:rsidRPr="00AD2855" w:rsidRDefault="00EF193E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b</w:t>
            </w:r>
          </w:p>
        </w:tc>
        <w:tc>
          <w:tcPr>
            <w:tcW w:w="3430" w:type="dxa"/>
            <w:shd w:val="clear" w:color="auto" w:fill="auto"/>
          </w:tcPr>
          <w:p w14:paraId="4821DFAC" w14:textId="113BC779" w:rsidR="00A07A89" w:rsidRPr="009946C6" w:rsidRDefault="00EF193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Taj</w:t>
            </w:r>
          </w:p>
        </w:tc>
        <w:tc>
          <w:tcPr>
            <w:tcW w:w="3629" w:type="dxa"/>
            <w:shd w:val="clear" w:color="auto" w:fill="auto"/>
          </w:tcPr>
          <w:p w14:paraId="568E9C47" w14:textId="272E00A5" w:rsidR="00A07A89" w:rsidRPr="009946C6" w:rsidRDefault="00EF193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 </w:t>
            </w:r>
            <w:r w:rsidR="00514F23">
              <w:rPr>
                <w:rFonts w:ascii="Times New Roman" w:hAnsi="Times New Roman"/>
                <w:bCs/>
                <w:color w:val="000000" w:themeColor="text1"/>
              </w:rPr>
              <w:t xml:space="preserve">Lalit </w:t>
            </w:r>
          </w:p>
        </w:tc>
        <w:tc>
          <w:tcPr>
            <w:tcW w:w="598" w:type="dxa"/>
            <w:shd w:val="clear" w:color="auto" w:fill="auto"/>
          </w:tcPr>
          <w:p w14:paraId="380E44F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6792E5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1F2D1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B4EF5C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A92CE71" w14:textId="77777777" w:rsidTr="00514F23">
        <w:trPr>
          <w:cantSplit/>
          <w:trHeight w:hRule="exact" w:val="425"/>
          <w:tblHeader/>
        </w:trPr>
        <w:tc>
          <w:tcPr>
            <w:tcW w:w="488" w:type="dxa"/>
            <w:shd w:val="clear" w:color="auto" w:fill="auto"/>
            <w:vAlign w:val="center"/>
          </w:tcPr>
          <w:p w14:paraId="50F4DCD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CC8B171" w14:textId="78194BB1" w:rsidR="00A07A89" w:rsidRPr="00476276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4.</w:t>
            </w:r>
            <w:r w:rsidR="00514F23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63731D">
              <w:rPr>
                <w:rFonts w:ascii="Times New Roman" w:hAnsi="Times New Roman"/>
                <w:bCs/>
                <w:color w:val="000000" w:themeColor="text1"/>
              </w:rPr>
              <w:t xml:space="preserve">What is the full form currently ongoing G20?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A4C22A1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D94783" w14:textId="6CCF5401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B99624E" w14:textId="68D6A9E4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365D0B99" w14:textId="0E406FAA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7E1BCE47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D06811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5D9255F8" w14:textId="5A8919A4" w:rsidR="00A07A89" w:rsidRPr="00AD2855" w:rsidRDefault="0063731D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</w:t>
            </w:r>
          </w:p>
        </w:tc>
        <w:tc>
          <w:tcPr>
            <w:tcW w:w="3430" w:type="dxa"/>
            <w:shd w:val="clear" w:color="auto" w:fill="auto"/>
          </w:tcPr>
          <w:p w14:paraId="51F90168" w14:textId="4F6B61F8" w:rsidR="00A07A89" w:rsidRPr="00476276" w:rsidRDefault="0063731D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Global 20</w:t>
            </w:r>
          </w:p>
        </w:tc>
        <w:tc>
          <w:tcPr>
            <w:tcW w:w="3629" w:type="dxa"/>
            <w:shd w:val="clear" w:color="auto" w:fill="auto"/>
          </w:tcPr>
          <w:p w14:paraId="58B7C55A" w14:textId="41BA0615" w:rsidR="00A07A89" w:rsidRPr="00476276" w:rsidRDefault="00864C5A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 Global meet 2020</w:t>
            </w:r>
          </w:p>
        </w:tc>
        <w:tc>
          <w:tcPr>
            <w:tcW w:w="598" w:type="dxa"/>
            <w:shd w:val="clear" w:color="auto" w:fill="auto"/>
          </w:tcPr>
          <w:p w14:paraId="1D1AEDF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D28795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4C30F0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A24BAB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56C17461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0BC564C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2EB881E9" w14:textId="659A4CB2" w:rsidR="00A07A89" w:rsidRPr="00AD2855" w:rsidRDefault="0063731D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b</w:t>
            </w:r>
          </w:p>
        </w:tc>
        <w:tc>
          <w:tcPr>
            <w:tcW w:w="3430" w:type="dxa"/>
            <w:shd w:val="clear" w:color="auto" w:fill="auto"/>
          </w:tcPr>
          <w:p w14:paraId="775C8A07" w14:textId="7D601B67" w:rsidR="00A07A89" w:rsidRPr="00476276" w:rsidRDefault="0063731D" w:rsidP="00476276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Grand </w:t>
            </w:r>
            <w:r w:rsidR="00864C5A">
              <w:rPr>
                <w:rFonts w:ascii="Times New Roman" w:hAnsi="Times New Roman"/>
                <w:bCs/>
                <w:color w:val="000000" w:themeColor="text1"/>
              </w:rPr>
              <w:t>meet 20</w:t>
            </w:r>
          </w:p>
        </w:tc>
        <w:tc>
          <w:tcPr>
            <w:tcW w:w="3629" w:type="dxa"/>
            <w:shd w:val="clear" w:color="auto" w:fill="auto"/>
          </w:tcPr>
          <w:p w14:paraId="34282C33" w14:textId="2FB33EB6" w:rsidR="00A07A89" w:rsidRPr="00476276" w:rsidRDefault="00864C5A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 </w:t>
            </w:r>
            <w:r w:rsidR="00F974A7">
              <w:rPr>
                <w:rFonts w:ascii="Times New Roman" w:hAnsi="Times New Roman"/>
                <w:bCs/>
                <w:color w:val="000000" w:themeColor="text1"/>
              </w:rPr>
              <w:t>The Group of twenty</w:t>
            </w:r>
          </w:p>
        </w:tc>
        <w:tc>
          <w:tcPr>
            <w:tcW w:w="598" w:type="dxa"/>
            <w:shd w:val="clear" w:color="auto" w:fill="auto"/>
          </w:tcPr>
          <w:p w14:paraId="04346B8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A0E136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90C205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141074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DB72646" w14:textId="77777777" w:rsidTr="00F974A7">
        <w:trPr>
          <w:cantSplit/>
          <w:trHeight w:hRule="exact" w:val="425"/>
          <w:tblHeader/>
        </w:trPr>
        <w:tc>
          <w:tcPr>
            <w:tcW w:w="488" w:type="dxa"/>
            <w:shd w:val="clear" w:color="auto" w:fill="auto"/>
            <w:vAlign w:val="center"/>
          </w:tcPr>
          <w:p w14:paraId="569A868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0128BCD9" w14:textId="1EE89016" w:rsidR="00A07A89" w:rsidRPr="00DB6B7F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5.</w:t>
            </w:r>
            <w:r w:rsidR="00F974A7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3A76B3">
              <w:rPr>
                <w:rFonts w:ascii="Times New Roman" w:hAnsi="Times New Roman"/>
                <w:bCs/>
                <w:color w:val="000000" w:themeColor="text1"/>
              </w:rPr>
              <w:t>Mohiniyattam</w:t>
            </w:r>
            <w:r w:rsidR="00AD7534">
              <w:rPr>
                <w:rFonts w:ascii="Times New Roman" w:hAnsi="Times New Roman"/>
                <w:bCs/>
                <w:color w:val="000000" w:themeColor="text1"/>
              </w:rPr>
              <w:t xml:space="preserve"> is the classical dance form from which state?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2E17A5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F1F4D92" w14:textId="59088C72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1EEFC9F2" w14:textId="3800DA64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0231A5C" w14:textId="13C6F42A" w:rsidR="00A07A89" w:rsidRPr="00AD2855" w:rsidRDefault="00536027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C30EA1B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4643FFC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39B95A67" w14:textId="44F839E7" w:rsidR="00A07A89" w:rsidRPr="00AD2855" w:rsidRDefault="004C5E84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a</w:t>
            </w:r>
          </w:p>
        </w:tc>
        <w:tc>
          <w:tcPr>
            <w:tcW w:w="3430" w:type="dxa"/>
            <w:shd w:val="clear" w:color="auto" w:fill="auto"/>
          </w:tcPr>
          <w:p w14:paraId="16CDEFB9" w14:textId="63E633FD" w:rsidR="00A07A89" w:rsidRPr="00B06E35" w:rsidRDefault="004C5E84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Kerala</w:t>
            </w:r>
          </w:p>
        </w:tc>
        <w:tc>
          <w:tcPr>
            <w:tcW w:w="3629" w:type="dxa"/>
            <w:shd w:val="clear" w:color="auto" w:fill="auto"/>
          </w:tcPr>
          <w:p w14:paraId="75723890" w14:textId="677113A5" w:rsidR="00A07A89" w:rsidRPr="00B06E35" w:rsidRDefault="004C5E84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 Andhra Pradesh</w:t>
            </w:r>
          </w:p>
        </w:tc>
        <w:tc>
          <w:tcPr>
            <w:tcW w:w="598" w:type="dxa"/>
            <w:shd w:val="clear" w:color="auto" w:fill="auto"/>
          </w:tcPr>
          <w:p w14:paraId="39F0DA8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7FC74B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B174EA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830336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3B77892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B91F908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0A0B7EFA" w14:textId="031004FF" w:rsidR="00A07A89" w:rsidRPr="00AD2855" w:rsidRDefault="004C5E84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b</w:t>
            </w:r>
          </w:p>
        </w:tc>
        <w:tc>
          <w:tcPr>
            <w:tcW w:w="3430" w:type="dxa"/>
            <w:shd w:val="clear" w:color="auto" w:fill="auto"/>
          </w:tcPr>
          <w:p w14:paraId="7612F2D7" w14:textId="59C2B608" w:rsidR="00A07A89" w:rsidRPr="00B06E35" w:rsidRDefault="004C5E84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Tamil Nadu</w:t>
            </w:r>
          </w:p>
        </w:tc>
        <w:tc>
          <w:tcPr>
            <w:tcW w:w="3629" w:type="dxa"/>
            <w:shd w:val="clear" w:color="auto" w:fill="auto"/>
          </w:tcPr>
          <w:p w14:paraId="4FFB20E2" w14:textId="5F8EF1BE" w:rsidR="00A07A89" w:rsidRPr="00B06E35" w:rsidRDefault="004C5E84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 </w:t>
            </w:r>
            <w:r w:rsidR="0053121E">
              <w:rPr>
                <w:rFonts w:ascii="Times New Roman" w:hAnsi="Times New Roman"/>
                <w:bCs/>
                <w:color w:val="000000" w:themeColor="text1"/>
              </w:rPr>
              <w:t>Karnataka</w:t>
            </w:r>
          </w:p>
        </w:tc>
        <w:tc>
          <w:tcPr>
            <w:tcW w:w="598" w:type="dxa"/>
            <w:shd w:val="clear" w:color="auto" w:fill="auto"/>
          </w:tcPr>
          <w:p w14:paraId="702964D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F0DF3F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555AB7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29EDE0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2007D81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099595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604884A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6ED4F21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14:paraId="3901936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C81D92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C73654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AC0F702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07DB805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0AD6CE6A" w14:textId="232DCC87" w:rsidR="00A07A89" w:rsidRPr="005B4927" w:rsidRDefault="003A76B3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What is Performing Arts?</w:t>
            </w:r>
            <w:r w:rsidR="002A02F8"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DB97F5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05612DB" w14:textId="5291ADD2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11E1987" w14:textId="39C644D4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AC60BD5" w14:textId="064B564E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213434B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7D0D3E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215F20E3" w14:textId="4FB05837" w:rsidR="00A07A89" w:rsidRPr="005B4927" w:rsidRDefault="002A02F8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What is Geography?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97D6C9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BBCE687" w14:textId="133AA749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8E4AFEB" w14:textId="13EFC378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83DB345" w14:textId="702A8385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3118C77E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48097D4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2F18996A" w14:textId="17718B3A" w:rsidR="00A07A89" w:rsidRPr="005B4927" w:rsidRDefault="003A76B3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Define Tourism Product.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DC231F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E032B30" w14:textId="2A04769C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A9CD090" w14:textId="68E066D8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CFA1587" w14:textId="03D668DB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0EC7E428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1EA9F26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8C4699F" w14:textId="033029AC" w:rsidR="00A07A89" w:rsidRPr="005B4927" w:rsidRDefault="003A76B3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What is CRS?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214F8A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9946DFF" w14:textId="53813AC0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E4C9A1D" w14:textId="1FB7C380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BC13982" w14:textId="67D3C09E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749D71A2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2588814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00D4B48D" w14:textId="0335EC57" w:rsidR="00A07A89" w:rsidRPr="005B4927" w:rsidRDefault="002A02F8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</w:t>
            </w:r>
            <w:r w:rsidR="003A76B3">
              <w:rPr>
                <w:rFonts w:ascii="Times New Roman" w:hAnsi="Times New Roman"/>
                <w:bCs/>
                <w:color w:val="000000" w:themeColor="text1"/>
              </w:rPr>
              <w:t>o is a Tour Guide</w:t>
            </w:r>
            <w:r>
              <w:rPr>
                <w:rFonts w:ascii="Times New Roman" w:hAnsi="Times New Roman"/>
                <w:bCs/>
                <w:color w:val="000000" w:themeColor="text1"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B1F2F5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667ACDD" w14:textId="4191534D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25F8FB4" w14:textId="7F358C02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71891C8" w14:textId="44491D2A" w:rsidR="00A07A89" w:rsidRPr="00AD2855" w:rsidRDefault="0053602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77424C77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71D4BB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19EF5D1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ED3F801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25" w:type="dxa"/>
          </w:tcPr>
          <w:p w14:paraId="74DE095D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51A2E2C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86A0B59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E43FFDC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457C6A1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0FECDBF" w14:textId="113D3D06" w:rsidR="00A07A89" w:rsidRPr="00531D2F" w:rsidRDefault="002A02F8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How History is related to Tourism?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A27E69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7C6E0CA" w14:textId="03A1A2F6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3AA715C" w14:textId="6AF567B2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CCBB74E" w14:textId="6397F792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090D7C2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1BB4A3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91A77F7" w14:textId="395B6E42" w:rsidR="00A07A89" w:rsidRPr="007A7EAF" w:rsidRDefault="002A02F8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Why Adventure is treated as one of the core products of Tourism?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7793F1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175E850" w14:textId="5801890F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35E1D2E" w14:textId="4DF3E94D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3C923891" w14:textId="214A1B8C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CDA3488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FB2197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E8720CD" w14:textId="1B1DF4B9" w:rsidR="00A07A89" w:rsidRPr="000D7888" w:rsidRDefault="002A02F8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</w:t>
            </w:r>
            <w:r w:rsidR="00425D99">
              <w:rPr>
                <w:rFonts w:ascii="Times New Roman" w:hAnsi="Times New Roman"/>
                <w:bCs/>
              </w:rPr>
              <w:t>s Passport</w:t>
            </w:r>
            <w:r>
              <w:rPr>
                <w:rFonts w:ascii="Times New Roman" w:hAnsi="Times New Roman"/>
                <w:bCs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102320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C457941" w14:textId="5084BDF3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049761F" w14:textId="0F77F6DC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D45765A" w14:textId="084618C3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038CC3A6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3A1E3D7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527F171" w14:textId="09C2B5EC" w:rsidR="00A07A89" w:rsidRPr="000D7888" w:rsidRDefault="002A02F8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National Park?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8664A4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73C518B" w14:textId="0430A538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101133D7" w14:textId="4DD67B9D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EFE799F" w14:textId="38512441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4FA7ED20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4A3A669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D7E5392" w14:textId="364842F0" w:rsidR="00A07A89" w:rsidRPr="00647DD2" w:rsidRDefault="00425D99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Define Special Interest Tours</w:t>
            </w:r>
            <w:r w:rsidR="002A02F8">
              <w:rPr>
                <w:rFonts w:ascii="Times New Roman" w:hAnsi="Times New Roman"/>
                <w:bCs/>
              </w:rPr>
              <w:t xml:space="preserve">.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258E20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6E40628" w14:textId="1BE8B2DF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4CCD751" w14:textId="4922E602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16D0D68" w14:textId="5ADEC220" w:rsidR="00A07A89" w:rsidRPr="00AD2855" w:rsidRDefault="002A02F8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60D3EED8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7840D41E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6A1672F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A4649E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8EBFC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060BFA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AA5AC6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160F1C7D" w14:textId="77777777" w:rsidTr="006B3DC4">
        <w:trPr>
          <w:cantSplit/>
          <w:trHeight w:hRule="exact" w:val="562"/>
          <w:tblHeader/>
        </w:trPr>
        <w:tc>
          <w:tcPr>
            <w:tcW w:w="488" w:type="dxa"/>
            <w:shd w:val="clear" w:color="auto" w:fill="auto"/>
            <w:vAlign w:val="center"/>
          </w:tcPr>
          <w:p w14:paraId="3D7EAD3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3FC8E83C" w14:textId="7171F415" w:rsidR="00A07A89" w:rsidRPr="00AA0A04" w:rsidRDefault="006051C6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AB11AB">
              <w:rPr>
                <w:rFonts w:ascii="Times New Roman" w:hAnsi="Times New Roman"/>
                <w:bCs/>
              </w:rPr>
              <w:t xml:space="preserve">Culture and Architecture in India attracts </w:t>
            </w:r>
            <w:r w:rsidR="006B3DC4">
              <w:rPr>
                <w:rFonts w:ascii="Times New Roman" w:hAnsi="Times New Roman"/>
                <w:bCs/>
              </w:rPr>
              <w:t xml:space="preserve">tourists from everywhere for its beauty and importance. </w:t>
            </w:r>
            <w:r w:rsidR="00B90234">
              <w:rPr>
                <w:rFonts w:ascii="Times New Roman" w:hAnsi="Times New Roman"/>
                <w:bCs/>
              </w:rPr>
              <w:t>Justify</w:t>
            </w:r>
            <w:r w:rsidR="006B3DC4">
              <w:rPr>
                <w:rFonts w:ascii="Times New Roman" w:hAnsi="Times New Roman"/>
                <w:bCs/>
              </w:rPr>
              <w:t xml:space="preserve">.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9820EE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25" w:type="dxa"/>
          </w:tcPr>
          <w:p w14:paraId="2D837EBA" w14:textId="4F18DE21" w:rsidR="00A07A89" w:rsidRPr="00AD2855" w:rsidRDefault="0050665A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28A17D3D" w14:textId="080E64DE" w:rsidR="00A07A89" w:rsidRPr="00AD2855" w:rsidRDefault="0050665A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64E5491" w14:textId="3BADCF87" w:rsidR="00A07A89" w:rsidRPr="00AD2855" w:rsidRDefault="00B90234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A07A89" w:rsidRPr="00AD2855" w14:paraId="4549095C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5CC4AAC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FD82CB7" w14:textId="7EB19E88" w:rsidR="00A07A89" w:rsidRPr="00165CA9" w:rsidRDefault="006B3DC4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425D99">
              <w:rPr>
                <w:rFonts w:ascii="Times New Roman" w:hAnsi="Times New Roman"/>
                <w:bCs/>
              </w:rPr>
              <w:t xml:space="preserve">Briefly discuss the National Tourism Policy 2002 and its highlights.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33870ED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25" w:type="dxa"/>
          </w:tcPr>
          <w:p w14:paraId="47510518" w14:textId="698441CC" w:rsidR="00A07A89" w:rsidRPr="00AD2855" w:rsidRDefault="00574A05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0A3D5120" w14:textId="6391C01F" w:rsidR="00A07A89" w:rsidRPr="00AD2855" w:rsidRDefault="00574A05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D5DDF36" w14:textId="0701D1E2" w:rsidR="00A07A89" w:rsidRPr="00AD2855" w:rsidRDefault="00A56AEF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A07A89" w:rsidRPr="00AD2855" w14:paraId="4B679C10" w14:textId="77777777" w:rsidTr="00A07A89">
        <w:trPr>
          <w:cantSplit/>
          <w:trHeight w:hRule="exact" w:val="284"/>
          <w:tblHeader/>
        </w:trPr>
        <w:tc>
          <w:tcPr>
            <w:tcW w:w="488" w:type="dxa"/>
            <w:shd w:val="clear" w:color="auto" w:fill="auto"/>
            <w:vAlign w:val="center"/>
          </w:tcPr>
          <w:p w14:paraId="1DF8FA3F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73A504F8" w14:textId="0D3CC928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CBCA63E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25" w:type="dxa"/>
          </w:tcPr>
          <w:p w14:paraId="0C424DA7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6A9AAD3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60B5279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0621CF9" w14:textId="77777777" w:rsidTr="0028120C">
        <w:trPr>
          <w:cantSplit/>
          <w:trHeight w:hRule="exact" w:val="564"/>
          <w:tblHeader/>
        </w:trPr>
        <w:tc>
          <w:tcPr>
            <w:tcW w:w="488" w:type="dxa"/>
            <w:shd w:val="clear" w:color="auto" w:fill="auto"/>
            <w:vAlign w:val="center"/>
          </w:tcPr>
          <w:p w14:paraId="60DADCD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475610F2" w14:textId="7A9B4ABE" w:rsidR="00A07A89" w:rsidRPr="00AD2855" w:rsidRDefault="002F5021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866DC2">
              <w:rPr>
                <w:rFonts w:ascii="Times New Roman" w:hAnsi="Times New Roman"/>
              </w:rPr>
              <w:t>People loves adventure. As per tourist’s interest adventure is classified in</w:t>
            </w:r>
            <w:r w:rsidR="0028120C">
              <w:rPr>
                <w:rFonts w:ascii="Times New Roman" w:hAnsi="Times New Roman"/>
              </w:rPr>
              <w:t xml:space="preserve">to various types. Discuss with examples.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BD4F7A5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42D45B7" w14:textId="6A415F5D" w:rsidR="00A07A89" w:rsidRPr="00AD2855" w:rsidRDefault="0028120C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17D84FFB" w14:textId="3CF6FC7F" w:rsidR="00A07A89" w:rsidRPr="00AD2855" w:rsidRDefault="0028120C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60810322" w14:textId="328F4280" w:rsidR="00A07A89" w:rsidRPr="00AD2855" w:rsidRDefault="0028120C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A07A89" w:rsidRPr="00AD2855" w14:paraId="0C7B6121" w14:textId="77777777" w:rsidTr="00A07A89">
        <w:trPr>
          <w:cantSplit/>
          <w:trHeight w:hRule="exact" w:val="383"/>
          <w:tblHeader/>
        </w:trPr>
        <w:tc>
          <w:tcPr>
            <w:tcW w:w="488" w:type="dxa"/>
            <w:shd w:val="clear" w:color="auto" w:fill="auto"/>
            <w:vAlign w:val="center"/>
          </w:tcPr>
          <w:p w14:paraId="5EFE4C5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CC3247B" w14:textId="673A9401" w:rsidR="00A07A89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1E165F">
              <w:rPr>
                <w:rFonts w:ascii="Times New Roman" w:hAnsi="Times New Roman"/>
              </w:rPr>
              <w:t xml:space="preserve"> </w:t>
            </w:r>
            <w:r w:rsidR="001B2E0A">
              <w:rPr>
                <w:rFonts w:ascii="Times New Roman" w:hAnsi="Times New Roman"/>
              </w:rPr>
              <w:t xml:space="preserve">Explain the </w:t>
            </w:r>
            <w:r w:rsidR="00425D99">
              <w:rPr>
                <w:rFonts w:ascii="Times New Roman" w:hAnsi="Times New Roman"/>
              </w:rPr>
              <w:t xml:space="preserve">selling process of Tour Packages and explain its components </w:t>
            </w:r>
            <w:r w:rsidR="005F6BFE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55B6716" w14:textId="77777777"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E8EA01D" w14:textId="171E5DDF" w:rsidR="00A07A89" w:rsidRDefault="003A41F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20A172AC" w14:textId="73C09743" w:rsidR="00A07A89" w:rsidRDefault="005F6BF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6CB8E6CE" w14:textId="7A4CEA2C" w:rsidR="00A07A89" w:rsidRDefault="005F6BF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A07A89" w:rsidRPr="00AD2855" w14:paraId="043E5D11" w14:textId="77777777" w:rsidTr="00A07A89">
        <w:trPr>
          <w:cantSplit/>
          <w:trHeight w:hRule="exact" w:val="457"/>
          <w:tblHeader/>
        </w:trPr>
        <w:tc>
          <w:tcPr>
            <w:tcW w:w="488" w:type="dxa"/>
            <w:shd w:val="clear" w:color="auto" w:fill="auto"/>
            <w:vAlign w:val="center"/>
          </w:tcPr>
          <w:p w14:paraId="7449DED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90" w:type="dxa"/>
            <w:gridSpan w:val="3"/>
            <w:shd w:val="clear" w:color="auto" w:fill="auto"/>
            <w:vAlign w:val="center"/>
          </w:tcPr>
          <w:p w14:paraId="50F7C71C" w14:textId="30C0669B" w:rsidR="00A07A89" w:rsidRPr="00AD2855" w:rsidRDefault="00A07A89" w:rsidP="008943CF">
            <w:pPr>
              <w:spacing w:before="0" w:after="0"/>
              <w:rPr>
                <w:rFonts w:ascii="Times New Roman" w:hAnsi="Times New Roman"/>
              </w:rPr>
            </w:pPr>
            <w:r w:rsidRPr="001E165F">
              <w:rPr>
                <w:rFonts w:ascii="Times New Roman" w:hAnsi="Times New Roman"/>
              </w:rPr>
              <w:t xml:space="preserve"> </w:t>
            </w:r>
            <w:r w:rsidR="008A0E20">
              <w:rPr>
                <w:rFonts w:ascii="Times New Roman" w:hAnsi="Times New Roman"/>
              </w:rPr>
              <w:t xml:space="preserve">Identify </w:t>
            </w:r>
            <w:r w:rsidR="00CD54C8">
              <w:rPr>
                <w:rFonts w:ascii="Times New Roman" w:hAnsi="Times New Roman"/>
              </w:rPr>
              <w:t xml:space="preserve">atleast 10 major </w:t>
            </w:r>
            <w:r w:rsidR="00ED7914">
              <w:rPr>
                <w:rFonts w:ascii="Times New Roman" w:hAnsi="Times New Roman"/>
              </w:rPr>
              <w:t xml:space="preserve">sea beaches in India with mentioning the states.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C9E5CB4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25755EE" w14:textId="152C01B5" w:rsidR="00A07A89" w:rsidRPr="00AD2855" w:rsidRDefault="00CD54C8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B8884EC" w14:textId="20C3DE18" w:rsidR="00A07A89" w:rsidRPr="00AD2855" w:rsidRDefault="00CD54C8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F601624" w14:textId="5AD7B83D" w:rsidR="00A07A89" w:rsidRPr="00AD2855" w:rsidRDefault="00CD54C8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</w:tbl>
    <w:p w14:paraId="6784FD8F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A5461B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7B579" w14:textId="77777777" w:rsidR="00A5461B" w:rsidRDefault="00A5461B" w:rsidP="0014568C">
      <w:pPr>
        <w:spacing w:before="0" w:after="0"/>
      </w:pPr>
      <w:r>
        <w:separator/>
      </w:r>
    </w:p>
  </w:endnote>
  <w:endnote w:type="continuationSeparator" w:id="0">
    <w:p w14:paraId="63F1B2D4" w14:textId="77777777" w:rsidR="00A5461B" w:rsidRDefault="00A5461B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09D5A781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A4A42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A4A42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6487AEEB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3A260" w14:textId="77777777" w:rsidR="00A5461B" w:rsidRDefault="00A5461B" w:rsidP="0014568C">
      <w:pPr>
        <w:spacing w:before="0" w:after="0"/>
      </w:pPr>
      <w:r>
        <w:separator/>
      </w:r>
    </w:p>
  </w:footnote>
  <w:footnote w:type="continuationSeparator" w:id="0">
    <w:p w14:paraId="6E7F31CE" w14:textId="77777777" w:rsidR="00A5461B" w:rsidRDefault="00A5461B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1247570627">
    <w:abstractNumId w:val="6"/>
  </w:num>
  <w:num w:numId="2" w16cid:durableId="6251014">
    <w:abstractNumId w:val="7"/>
  </w:num>
  <w:num w:numId="3" w16cid:durableId="246380241">
    <w:abstractNumId w:val="4"/>
  </w:num>
  <w:num w:numId="4" w16cid:durableId="639655089">
    <w:abstractNumId w:val="2"/>
  </w:num>
  <w:num w:numId="5" w16cid:durableId="1408722783">
    <w:abstractNumId w:val="3"/>
  </w:num>
  <w:num w:numId="6" w16cid:durableId="1641960327">
    <w:abstractNumId w:val="5"/>
  </w:num>
  <w:num w:numId="7" w16cid:durableId="1800486458">
    <w:abstractNumId w:val="0"/>
  </w:num>
  <w:num w:numId="8" w16cid:durableId="1658320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6039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2E0A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8120C"/>
    <w:rsid w:val="00291624"/>
    <w:rsid w:val="002A02F8"/>
    <w:rsid w:val="002B6564"/>
    <w:rsid w:val="002C3490"/>
    <w:rsid w:val="002C45E3"/>
    <w:rsid w:val="002E057D"/>
    <w:rsid w:val="002E2BD0"/>
    <w:rsid w:val="002E3CFD"/>
    <w:rsid w:val="002F5021"/>
    <w:rsid w:val="002F7A4F"/>
    <w:rsid w:val="003052E0"/>
    <w:rsid w:val="003064FA"/>
    <w:rsid w:val="00311AC4"/>
    <w:rsid w:val="0031514E"/>
    <w:rsid w:val="00322253"/>
    <w:rsid w:val="003251CA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A41FF"/>
    <w:rsid w:val="003A76B3"/>
    <w:rsid w:val="003B5FE9"/>
    <w:rsid w:val="003B6C2D"/>
    <w:rsid w:val="003C24ED"/>
    <w:rsid w:val="003C342C"/>
    <w:rsid w:val="003D2C57"/>
    <w:rsid w:val="003D3318"/>
    <w:rsid w:val="003F3BDF"/>
    <w:rsid w:val="00406134"/>
    <w:rsid w:val="00413269"/>
    <w:rsid w:val="004211F6"/>
    <w:rsid w:val="00425D99"/>
    <w:rsid w:val="0043362D"/>
    <w:rsid w:val="004347E7"/>
    <w:rsid w:val="00436523"/>
    <w:rsid w:val="00436D10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5E84"/>
    <w:rsid w:val="004C7417"/>
    <w:rsid w:val="004D1A19"/>
    <w:rsid w:val="004D6630"/>
    <w:rsid w:val="0050665A"/>
    <w:rsid w:val="005066BE"/>
    <w:rsid w:val="00514F23"/>
    <w:rsid w:val="005224DD"/>
    <w:rsid w:val="0053121E"/>
    <w:rsid w:val="00531D2F"/>
    <w:rsid w:val="00536027"/>
    <w:rsid w:val="00555955"/>
    <w:rsid w:val="005646C8"/>
    <w:rsid w:val="00566CB5"/>
    <w:rsid w:val="005748BA"/>
    <w:rsid w:val="00574A05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5F6BFE"/>
    <w:rsid w:val="006051C6"/>
    <w:rsid w:val="00607E9A"/>
    <w:rsid w:val="00621E14"/>
    <w:rsid w:val="00624BC3"/>
    <w:rsid w:val="0063731D"/>
    <w:rsid w:val="006466A8"/>
    <w:rsid w:val="00646820"/>
    <w:rsid w:val="00647D8D"/>
    <w:rsid w:val="00647DD2"/>
    <w:rsid w:val="00676737"/>
    <w:rsid w:val="006B3DC4"/>
    <w:rsid w:val="006D0B79"/>
    <w:rsid w:val="006D322C"/>
    <w:rsid w:val="00700CA6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74E1"/>
    <w:rsid w:val="0086366A"/>
    <w:rsid w:val="00864C5A"/>
    <w:rsid w:val="00866DC2"/>
    <w:rsid w:val="00867903"/>
    <w:rsid w:val="00867A7C"/>
    <w:rsid w:val="0087005B"/>
    <w:rsid w:val="00870BB6"/>
    <w:rsid w:val="008943CF"/>
    <w:rsid w:val="00896428"/>
    <w:rsid w:val="008A0E20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3537"/>
    <w:rsid w:val="00957B57"/>
    <w:rsid w:val="009736C5"/>
    <w:rsid w:val="00980E93"/>
    <w:rsid w:val="00992644"/>
    <w:rsid w:val="009932AE"/>
    <w:rsid w:val="00993EF3"/>
    <w:rsid w:val="009946C6"/>
    <w:rsid w:val="009B29CD"/>
    <w:rsid w:val="009B33A1"/>
    <w:rsid w:val="009B3D83"/>
    <w:rsid w:val="009C0CF8"/>
    <w:rsid w:val="009D2718"/>
    <w:rsid w:val="009D7905"/>
    <w:rsid w:val="00A02097"/>
    <w:rsid w:val="00A07A89"/>
    <w:rsid w:val="00A117A8"/>
    <w:rsid w:val="00A329EA"/>
    <w:rsid w:val="00A45B19"/>
    <w:rsid w:val="00A52FE0"/>
    <w:rsid w:val="00A5461B"/>
    <w:rsid w:val="00A56AEF"/>
    <w:rsid w:val="00A64E66"/>
    <w:rsid w:val="00A71E8B"/>
    <w:rsid w:val="00A90E3E"/>
    <w:rsid w:val="00A9620E"/>
    <w:rsid w:val="00AA0A04"/>
    <w:rsid w:val="00AB11AB"/>
    <w:rsid w:val="00AB1FB3"/>
    <w:rsid w:val="00AB4AF3"/>
    <w:rsid w:val="00AC49B2"/>
    <w:rsid w:val="00AC5AD1"/>
    <w:rsid w:val="00AD2855"/>
    <w:rsid w:val="00AD7534"/>
    <w:rsid w:val="00AD7E17"/>
    <w:rsid w:val="00AE08CF"/>
    <w:rsid w:val="00AE55C5"/>
    <w:rsid w:val="00AE6AFF"/>
    <w:rsid w:val="00B06E35"/>
    <w:rsid w:val="00B31BD6"/>
    <w:rsid w:val="00B43FEE"/>
    <w:rsid w:val="00B737BA"/>
    <w:rsid w:val="00B76EF3"/>
    <w:rsid w:val="00B82405"/>
    <w:rsid w:val="00B90234"/>
    <w:rsid w:val="00B91A22"/>
    <w:rsid w:val="00B92FBF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B7EE8"/>
    <w:rsid w:val="00CC021D"/>
    <w:rsid w:val="00CC1E46"/>
    <w:rsid w:val="00CC2611"/>
    <w:rsid w:val="00CC63A6"/>
    <w:rsid w:val="00CD54C8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7345E"/>
    <w:rsid w:val="00D8070C"/>
    <w:rsid w:val="00D827BC"/>
    <w:rsid w:val="00D86ADF"/>
    <w:rsid w:val="00D87F8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4264"/>
    <w:rsid w:val="00EC795C"/>
    <w:rsid w:val="00ED7914"/>
    <w:rsid w:val="00EE4974"/>
    <w:rsid w:val="00EF0FA0"/>
    <w:rsid w:val="00EF193E"/>
    <w:rsid w:val="00EF1CF5"/>
    <w:rsid w:val="00F02692"/>
    <w:rsid w:val="00F03682"/>
    <w:rsid w:val="00F1093F"/>
    <w:rsid w:val="00F1403E"/>
    <w:rsid w:val="00F16F07"/>
    <w:rsid w:val="00F23FEF"/>
    <w:rsid w:val="00F42194"/>
    <w:rsid w:val="00F5454C"/>
    <w:rsid w:val="00F72265"/>
    <w:rsid w:val="00F83F9B"/>
    <w:rsid w:val="00F93A54"/>
    <w:rsid w:val="00F971AA"/>
    <w:rsid w:val="00F974A7"/>
    <w:rsid w:val="00FA4A42"/>
    <w:rsid w:val="00FB23FC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B7A8EA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D8DEE-0BFF-45BB-A541-2991A096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199</TotalTime>
  <Pages>2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Prabahan Puzari</cp:lastModifiedBy>
  <cp:revision>76</cp:revision>
  <cp:lastPrinted>2017-09-14T07:14:00Z</cp:lastPrinted>
  <dcterms:created xsi:type="dcterms:W3CDTF">2020-03-14T08:02:00Z</dcterms:created>
  <dcterms:modified xsi:type="dcterms:W3CDTF">2024-03-08T03:47:00Z</dcterms:modified>
</cp:coreProperties>
</file>