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242CFB">
        <w:rPr>
          <w:rFonts w:ascii="Times New Roman" w:hAnsi="Times New Roman"/>
          <w:b/>
          <w:bCs/>
        </w:rPr>
        <w:t xml:space="preserve"> IV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F97F38">
        <w:rPr>
          <w:rFonts w:ascii="Times New Roman" w:hAnsi="Times New Roman"/>
          <w:b/>
          <w:bCs/>
        </w:rPr>
        <w:t>14.03.2024</w:t>
      </w:r>
    </w:p>
    <w:p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242CFB">
        <w:rPr>
          <w:rFonts w:ascii="Times New Roman" w:hAnsi="Times New Roman"/>
          <w:b/>
          <w:bCs/>
        </w:rPr>
        <w:t xml:space="preserve"> 06208252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242CFB">
        <w:rPr>
          <w:rFonts w:ascii="Times New Roman" w:hAnsi="Times New Roman"/>
          <w:b/>
          <w:bCs/>
        </w:rPr>
        <w:t xml:space="preserve"> TQM &amp; Six Sigma 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242CFB">
        <w:rPr>
          <w:rFonts w:ascii="Times New Roman" w:hAnsi="Times New Roman"/>
          <w:b/>
          <w:bCs/>
        </w:rPr>
        <w:tab/>
      </w:r>
      <w:r w:rsidR="00242CFB">
        <w:rPr>
          <w:rFonts w:ascii="Times New Roman" w:hAnsi="Times New Roman"/>
          <w:b/>
          <w:bCs/>
        </w:rPr>
        <w:tab/>
      </w:r>
      <w:r w:rsidR="00242CFB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530"/>
        <w:gridCol w:w="3421"/>
        <w:gridCol w:w="3619"/>
        <w:gridCol w:w="598"/>
        <w:gridCol w:w="546"/>
        <w:gridCol w:w="525"/>
        <w:gridCol w:w="525"/>
      </w:tblGrid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:rsidTr="00C2628A">
        <w:trPr>
          <w:cantSplit/>
          <w:trHeight w:hRule="exact" w:val="629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4D6630" w:rsidRDefault="00C2628A" w:rsidP="004D66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Extrinsic motivation is also known as </w:t>
            </w:r>
            <w:r w:rsidR="00897C4C">
              <w:rPr>
                <w:rFonts w:ascii="Times New Roman" w:hAnsi="Times New Roman"/>
                <w:bCs/>
                <w:color w:val="000000" w:themeColor="text1"/>
              </w:rPr>
              <w:t>self-motivation</w:t>
            </w:r>
            <w:bookmarkStart w:id="0" w:name="_GoBack"/>
            <w:bookmarkEnd w:id="0"/>
            <w:r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8266A5" w:rsidRDefault="00C2628A" w:rsidP="008266A5">
            <w:pPr>
              <w:pStyle w:val="ListParagraph"/>
              <w:numPr>
                <w:ilvl w:val="0"/>
                <w:numId w:val="16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266A5">
              <w:rPr>
                <w:rFonts w:ascii="Times New Roman" w:hAnsi="Times New Roman"/>
                <w:bCs/>
                <w:color w:val="000000" w:themeColor="text1"/>
              </w:rPr>
              <w:t>True</w:t>
            </w:r>
          </w:p>
        </w:tc>
        <w:tc>
          <w:tcPr>
            <w:tcW w:w="3619" w:type="dxa"/>
            <w:shd w:val="clear" w:color="auto" w:fill="auto"/>
          </w:tcPr>
          <w:p w:rsidR="00A07A89" w:rsidRPr="008266A5" w:rsidRDefault="00C2628A" w:rsidP="008266A5">
            <w:pPr>
              <w:pStyle w:val="ListParagraph"/>
              <w:numPr>
                <w:ilvl w:val="0"/>
                <w:numId w:val="16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266A5">
              <w:rPr>
                <w:rFonts w:ascii="Times New Roman" w:hAnsi="Times New Roman"/>
                <w:bCs/>
                <w:color w:val="000000" w:themeColor="text1"/>
              </w:rPr>
              <w:t>False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EA5920">
        <w:trPr>
          <w:cantSplit/>
          <w:trHeight w:hRule="exact" w:val="419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C2628A" w:rsidRDefault="00C2628A" w:rsidP="00C2628A">
            <w:pPr>
              <w:pStyle w:val="ListParagraph"/>
              <w:numPr>
                <w:ilvl w:val="0"/>
                <w:numId w:val="8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First seeds of quality management were planted through U.S industries in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55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8266A5" w:rsidRDefault="00C2628A" w:rsidP="00C2628A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266A5">
              <w:rPr>
                <w:rFonts w:ascii="Times New Roman" w:hAnsi="Times New Roman"/>
                <w:bCs/>
                <w:color w:val="000000" w:themeColor="text1"/>
              </w:rPr>
              <w:t>1920</w:t>
            </w:r>
          </w:p>
        </w:tc>
        <w:tc>
          <w:tcPr>
            <w:tcW w:w="3619" w:type="dxa"/>
            <w:shd w:val="clear" w:color="auto" w:fill="auto"/>
          </w:tcPr>
          <w:p w:rsidR="00A07A89" w:rsidRPr="00C2628A" w:rsidRDefault="00C2628A" w:rsidP="00C2628A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2628A">
              <w:rPr>
                <w:rFonts w:ascii="Times New Roman" w:hAnsi="Times New Roman"/>
                <w:bCs/>
                <w:color w:val="000000" w:themeColor="text1"/>
              </w:rPr>
              <w:t>1930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C2628A" w:rsidRDefault="00C2628A" w:rsidP="00C2628A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2628A">
              <w:rPr>
                <w:rFonts w:ascii="Times New Roman" w:hAnsi="Times New Roman"/>
                <w:bCs/>
                <w:color w:val="000000" w:themeColor="text1"/>
              </w:rPr>
              <w:t>1950</w:t>
            </w:r>
          </w:p>
        </w:tc>
        <w:tc>
          <w:tcPr>
            <w:tcW w:w="3619" w:type="dxa"/>
            <w:shd w:val="clear" w:color="auto" w:fill="auto"/>
          </w:tcPr>
          <w:p w:rsidR="00A07A89" w:rsidRPr="00C2628A" w:rsidRDefault="00C2628A" w:rsidP="00C2628A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2628A">
              <w:rPr>
                <w:rFonts w:ascii="Times New Roman" w:hAnsi="Times New Roman"/>
                <w:bCs/>
                <w:color w:val="000000" w:themeColor="text1"/>
              </w:rPr>
              <w:t>1905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EA5920">
        <w:trPr>
          <w:cantSplit/>
          <w:trHeight w:hRule="exact" w:val="451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C2628A" w:rsidRDefault="00C2628A" w:rsidP="00C2628A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PDCA cycle is also known as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C2628A" w:rsidRDefault="00C2628A" w:rsidP="00C2628A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2628A">
              <w:rPr>
                <w:rFonts w:ascii="Times New Roman" w:hAnsi="Times New Roman"/>
                <w:bCs/>
                <w:color w:val="000000" w:themeColor="text1"/>
              </w:rPr>
              <w:t>Juran’s triology</w:t>
            </w:r>
          </w:p>
        </w:tc>
        <w:tc>
          <w:tcPr>
            <w:tcW w:w="3619" w:type="dxa"/>
            <w:shd w:val="clear" w:color="auto" w:fill="auto"/>
          </w:tcPr>
          <w:p w:rsidR="00A07A89" w:rsidRPr="008266A5" w:rsidRDefault="00C2628A" w:rsidP="00C2628A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266A5">
              <w:rPr>
                <w:rFonts w:ascii="Times New Roman" w:hAnsi="Times New Roman"/>
                <w:bCs/>
                <w:color w:val="000000" w:themeColor="text1"/>
              </w:rPr>
              <w:t>Deming’s cycle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C2628A" w:rsidRDefault="00897C4C" w:rsidP="00C2628A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Crosby</w:t>
            </w:r>
            <w:r w:rsidR="00C2628A">
              <w:rPr>
                <w:rFonts w:ascii="Times New Roman" w:hAnsi="Times New Roman"/>
                <w:bCs/>
                <w:color w:val="000000" w:themeColor="text1"/>
              </w:rPr>
              <w:t xml:space="preserve"> Vaccine</w:t>
            </w:r>
          </w:p>
        </w:tc>
        <w:tc>
          <w:tcPr>
            <w:tcW w:w="3619" w:type="dxa"/>
            <w:shd w:val="clear" w:color="auto" w:fill="auto"/>
          </w:tcPr>
          <w:p w:rsidR="00A07A89" w:rsidRPr="00C2628A" w:rsidRDefault="00457B38" w:rsidP="00C2628A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none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EA5920">
        <w:trPr>
          <w:cantSplit/>
          <w:trHeight w:hRule="exact" w:val="42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457B38" w:rsidRDefault="00457B38" w:rsidP="00457B38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Six Sigma was introduced by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0226C2" w:rsidRDefault="00457B38" w:rsidP="00457B38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0226C2">
              <w:rPr>
                <w:rFonts w:ascii="Times New Roman" w:hAnsi="Times New Roman"/>
                <w:bCs/>
                <w:color w:val="000000" w:themeColor="text1"/>
              </w:rPr>
              <w:t>American Engineer</w:t>
            </w:r>
          </w:p>
        </w:tc>
        <w:tc>
          <w:tcPr>
            <w:tcW w:w="3619" w:type="dxa"/>
            <w:shd w:val="clear" w:color="auto" w:fill="auto"/>
          </w:tcPr>
          <w:p w:rsidR="00A07A89" w:rsidRPr="00457B38" w:rsidRDefault="00457B38" w:rsidP="00457B38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Japanese Engineer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BC00B8" w:rsidRDefault="00BC00B8" w:rsidP="00BC00B8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Russian Engineer </w:t>
            </w:r>
          </w:p>
        </w:tc>
        <w:tc>
          <w:tcPr>
            <w:tcW w:w="3619" w:type="dxa"/>
            <w:shd w:val="clear" w:color="auto" w:fill="auto"/>
          </w:tcPr>
          <w:p w:rsidR="00A07A89" w:rsidRPr="00BC00B8" w:rsidRDefault="00BC00B8" w:rsidP="00BC00B8">
            <w:pPr>
              <w:pStyle w:val="ListParagraph"/>
              <w:numPr>
                <w:ilvl w:val="0"/>
                <w:numId w:val="15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none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EA5920">
        <w:trPr>
          <w:cantSplit/>
          <w:trHeight w:hRule="exact" w:val="42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BC00B8" w:rsidRDefault="00BC00B8" w:rsidP="00BC00B8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Poorly trained employee is an example of ________________ waste.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B06E35" w:rsidRDefault="00BC00B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a. </w:t>
            </w:r>
            <w:r w:rsidRPr="000226C2">
              <w:rPr>
                <w:rFonts w:ascii="Times New Roman" w:hAnsi="Times New Roman"/>
                <w:bCs/>
                <w:color w:val="000000" w:themeColor="text1"/>
              </w:rPr>
              <w:t>Non utilized talent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</w:p>
        </w:tc>
        <w:tc>
          <w:tcPr>
            <w:tcW w:w="3619" w:type="dxa"/>
            <w:shd w:val="clear" w:color="auto" w:fill="auto"/>
          </w:tcPr>
          <w:p w:rsidR="00A07A89" w:rsidRPr="00B06E35" w:rsidRDefault="00BC00B8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b. Defects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:rsidR="00A07A89" w:rsidRPr="00B06E35" w:rsidRDefault="00BC00B8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c. Waiting</w:t>
            </w:r>
          </w:p>
        </w:tc>
        <w:tc>
          <w:tcPr>
            <w:tcW w:w="3619" w:type="dxa"/>
            <w:shd w:val="clear" w:color="auto" w:fill="auto"/>
          </w:tcPr>
          <w:p w:rsidR="00A07A89" w:rsidRPr="00B06E35" w:rsidRDefault="00BC00B8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d. None</w:t>
            </w: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EB5A5E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635D3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Quality</w:t>
            </w:r>
            <w:r w:rsidR="00C625C1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635D3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Total Quality Management</w:t>
            </w:r>
            <w:r w:rsidR="00C625C1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635D3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Leadership</w:t>
            </w:r>
            <w:r w:rsidR="00C625C1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635D3B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Team building</w:t>
            </w:r>
            <w:r w:rsidR="00C625C1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B4927" w:rsidRDefault="00635D3B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Define Motivation</w:t>
            </w:r>
            <w:r w:rsidR="00C625C1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EB5A5E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 xml:space="preserve">questions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531D2F" w:rsidRDefault="00635D3B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do you understand by Zero Defect?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7A7EAF" w:rsidRDefault="00635D3B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do you understand by quality circle?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0D7888" w:rsidRDefault="00635D3B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How quality circle is different from Task Force?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0D7888" w:rsidRDefault="00635D3B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six sigma?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647DD2" w:rsidRDefault="00635D3B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waste?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EB5A5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</w:rPr>
            </w:pPr>
            <w:r w:rsidRPr="00EB5A5E">
              <w:rPr>
                <w:rFonts w:ascii="Times New Roman" w:hAnsi="Times New Roman"/>
                <w:b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C2628A">
        <w:trPr>
          <w:cantSplit/>
          <w:trHeight w:hRule="exact" w:val="30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A0A04" w:rsidRDefault="00A166FC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Balance Score Card in detail.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165CA9" w:rsidRDefault="00A166FC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the strategy for effective implementation of Six Sigma in an organization.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:rsidR="00A07A89" w:rsidRPr="00AD2855" w:rsidRDefault="00EA5920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C2628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C2628A">
        <w:trPr>
          <w:cantSplit/>
          <w:trHeight w:hRule="exact" w:val="375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C625C1" w:rsidP="00C625C1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Explain the role of leaders in organization.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C2628A">
        <w:trPr>
          <w:cantSplit/>
          <w:trHeight w:hRule="exact" w:val="592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Default="00C625C1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</w:t>
            </w:r>
            <w:r w:rsidR="008966CF">
              <w:rPr>
                <w:rFonts w:ascii="Times New Roman" w:hAnsi="Times New Roman"/>
              </w:rPr>
              <w:t>ist down</w:t>
            </w:r>
            <w:r>
              <w:rPr>
                <w:rFonts w:ascii="Times New Roman" w:hAnsi="Times New Roman"/>
              </w:rPr>
              <w:t xml:space="preserve"> ten principle</w:t>
            </w:r>
            <w:r w:rsidR="008966CF">
              <w:rPr>
                <w:rFonts w:ascii="Times New Roman" w:hAnsi="Times New Roman"/>
              </w:rPr>
              <w:t>s</w:t>
            </w:r>
            <w:r>
              <w:rPr>
                <w:rFonts w:ascii="Times New Roman" w:hAnsi="Times New Roman"/>
              </w:rPr>
              <w:t xml:space="preserve"> </w:t>
            </w:r>
            <w:r w:rsidR="008966CF">
              <w:rPr>
                <w:rFonts w:ascii="Times New Roman" w:hAnsi="Times New Roman"/>
              </w:rPr>
              <w:t xml:space="preserve">of customer supplier relation as </w:t>
            </w:r>
            <w:r>
              <w:rPr>
                <w:rFonts w:ascii="Times New Roman" w:hAnsi="Times New Roman"/>
              </w:rPr>
              <w:t>proposed by Dr. Ishikawa</w:t>
            </w:r>
            <w:r w:rsidR="00A07A89" w:rsidRPr="001E165F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C2628A">
        <w:trPr>
          <w:cantSplit/>
          <w:trHeight w:hRule="exact" w:val="457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A07A89" w:rsidRPr="00AD2855" w:rsidRDefault="008966CF" w:rsidP="008943CF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Explain the characteristics of successful team in an organization.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EA592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</w:tbl>
    <w:p w:rsidR="00A07A89" w:rsidRPr="00A07A89" w:rsidRDefault="00A07A89" w:rsidP="000815B7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3303" w:rsidRDefault="001D3303" w:rsidP="0014568C">
      <w:pPr>
        <w:spacing w:before="0" w:after="0"/>
      </w:pPr>
      <w:r>
        <w:separator/>
      </w:r>
    </w:p>
  </w:endnote>
  <w:endnote w:type="continuationSeparator" w:id="0">
    <w:p w:rsidR="001D3303" w:rsidRDefault="001D3303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897C4C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897C4C">
              <w:rPr>
                <w:rFonts w:cs="Calibri"/>
                <w:b/>
                <w:noProof/>
                <w:sz w:val="20"/>
                <w:szCs w:val="20"/>
              </w:rPr>
              <w:t>2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3303" w:rsidRDefault="001D3303" w:rsidP="0014568C">
      <w:pPr>
        <w:spacing w:before="0" w:after="0"/>
      </w:pPr>
      <w:r>
        <w:separator/>
      </w:r>
    </w:p>
  </w:footnote>
  <w:footnote w:type="continuationSeparator" w:id="0">
    <w:p w:rsidR="001D3303" w:rsidRDefault="001D3303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571B"/>
    <w:multiLevelType w:val="hybridMultilevel"/>
    <w:tmpl w:val="1480E8E8"/>
    <w:lvl w:ilvl="0" w:tplc="6366A4FE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 w15:restartNumberingAfterBreak="0">
    <w:nsid w:val="1DD52C2D"/>
    <w:multiLevelType w:val="hybridMultilevel"/>
    <w:tmpl w:val="E0D88436"/>
    <w:lvl w:ilvl="0" w:tplc="10804582">
      <w:start w:val="1"/>
      <w:numFmt w:val="decimal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2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0544C"/>
    <w:multiLevelType w:val="hybridMultilevel"/>
    <w:tmpl w:val="30884F2A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BA551B"/>
    <w:multiLevelType w:val="hybridMultilevel"/>
    <w:tmpl w:val="81B6C208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04C4B6E"/>
    <w:multiLevelType w:val="hybridMultilevel"/>
    <w:tmpl w:val="DAEAC9B2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0" w15:restartNumberingAfterBreak="0">
    <w:nsid w:val="55D80D71"/>
    <w:multiLevelType w:val="hybridMultilevel"/>
    <w:tmpl w:val="D9FC37C4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4837DA"/>
    <w:multiLevelType w:val="hybridMultilevel"/>
    <w:tmpl w:val="2B7EFBAC"/>
    <w:lvl w:ilvl="0" w:tplc="488CAEFA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2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5" w15:restartNumberingAfterBreak="0">
    <w:nsid w:val="71B15E8A"/>
    <w:multiLevelType w:val="hybridMultilevel"/>
    <w:tmpl w:val="DD6C1074"/>
    <w:lvl w:ilvl="0" w:tplc="A0929774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6"/>
  </w:num>
  <w:num w:numId="5">
    <w:abstractNumId w:val="7"/>
  </w:num>
  <w:num w:numId="6">
    <w:abstractNumId w:val="12"/>
  </w:num>
  <w:num w:numId="7">
    <w:abstractNumId w:val="2"/>
  </w:num>
  <w:num w:numId="8">
    <w:abstractNumId w:val="3"/>
  </w:num>
  <w:num w:numId="9">
    <w:abstractNumId w:val="1"/>
  </w:num>
  <w:num w:numId="10">
    <w:abstractNumId w:val="4"/>
  </w:num>
  <w:num w:numId="11">
    <w:abstractNumId w:val="11"/>
  </w:num>
  <w:num w:numId="12">
    <w:abstractNumId w:val="10"/>
  </w:num>
  <w:num w:numId="13">
    <w:abstractNumId w:val="5"/>
  </w:num>
  <w:num w:numId="14">
    <w:abstractNumId w:val="8"/>
  </w:num>
  <w:num w:numId="15">
    <w:abstractNumId w:val="1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6B1A"/>
    <w:rsid w:val="0000714B"/>
    <w:rsid w:val="000144B0"/>
    <w:rsid w:val="00020831"/>
    <w:rsid w:val="000226C2"/>
    <w:rsid w:val="00043414"/>
    <w:rsid w:val="00043926"/>
    <w:rsid w:val="00044352"/>
    <w:rsid w:val="00044F43"/>
    <w:rsid w:val="000815B7"/>
    <w:rsid w:val="0009439B"/>
    <w:rsid w:val="00096035"/>
    <w:rsid w:val="000A22AF"/>
    <w:rsid w:val="000A2ECE"/>
    <w:rsid w:val="000B2112"/>
    <w:rsid w:val="000B24B0"/>
    <w:rsid w:val="000B5781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3303"/>
    <w:rsid w:val="001D6238"/>
    <w:rsid w:val="001E165F"/>
    <w:rsid w:val="001E6F6F"/>
    <w:rsid w:val="001F6101"/>
    <w:rsid w:val="002152E1"/>
    <w:rsid w:val="00242CFB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13269"/>
    <w:rsid w:val="004211F6"/>
    <w:rsid w:val="0043362D"/>
    <w:rsid w:val="004347E7"/>
    <w:rsid w:val="00436523"/>
    <w:rsid w:val="00437BB1"/>
    <w:rsid w:val="00447F45"/>
    <w:rsid w:val="00457B38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15A1A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26E1"/>
    <w:rsid w:val="00607E9A"/>
    <w:rsid w:val="00621E14"/>
    <w:rsid w:val="00624BC3"/>
    <w:rsid w:val="00635D3B"/>
    <w:rsid w:val="006466A8"/>
    <w:rsid w:val="00646820"/>
    <w:rsid w:val="00647D8D"/>
    <w:rsid w:val="00647DD2"/>
    <w:rsid w:val="00676737"/>
    <w:rsid w:val="006D0B79"/>
    <w:rsid w:val="006D0F1E"/>
    <w:rsid w:val="006D11E6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266A5"/>
    <w:rsid w:val="00834946"/>
    <w:rsid w:val="008474E1"/>
    <w:rsid w:val="0086366A"/>
    <w:rsid w:val="00867903"/>
    <w:rsid w:val="00867A7C"/>
    <w:rsid w:val="0087005B"/>
    <w:rsid w:val="00870BB6"/>
    <w:rsid w:val="008943CF"/>
    <w:rsid w:val="00896428"/>
    <w:rsid w:val="008966CF"/>
    <w:rsid w:val="00897C4C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166FC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10D1D"/>
    <w:rsid w:val="00B31BD6"/>
    <w:rsid w:val="00B737BA"/>
    <w:rsid w:val="00B76EF3"/>
    <w:rsid w:val="00B91A22"/>
    <w:rsid w:val="00B9655F"/>
    <w:rsid w:val="00BB57A0"/>
    <w:rsid w:val="00BC00B8"/>
    <w:rsid w:val="00BD7F09"/>
    <w:rsid w:val="00BF6C7D"/>
    <w:rsid w:val="00C00E12"/>
    <w:rsid w:val="00C02DF8"/>
    <w:rsid w:val="00C103E1"/>
    <w:rsid w:val="00C11F8F"/>
    <w:rsid w:val="00C2628A"/>
    <w:rsid w:val="00C449BD"/>
    <w:rsid w:val="00C50295"/>
    <w:rsid w:val="00C54D22"/>
    <w:rsid w:val="00C56FC3"/>
    <w:rsid w:val="00C625C1"/>
    <w:rsid w:val="00C70090"/>
    <w:rsid w:val="00C76B65"/>
    <w:rsid w:val="00CA7E30"/>
    <w:rsid w:val="00CB2E75"/>
    <w:rsid w:val="00CC021D"/>
    <w:rsid w:val="00CC1E46"/>
    <w:rsid w:val="00CC2611"/>
    <w:rsid w:val="00CC63A6"/>
    <w:rsid w:val="00CD2D39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920"/>
    <w:rsid w:val="00EA5F82"/>
    <w:rsid w:val="00EB2F10"/>
    <w:rsid w:val="00EB4F9F"/>
    <w:rsid w:val="00EB5A5E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97F38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D2CF2-73F4-47B3-BAF3-5FB613D11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151</TotalTime>
  <Pages>2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Mr. VIVEK SURESH HAMAL</cp:lastModifiedBy>
  <cp:revision>54</cp:revision>
  <cp:lastPrinted>2017-09-14T07:14:00Z</cp:lastPrinted>
  <dcterms:created xsi:type="dcterms:W3CDTF">2020-03-14T08:02:00Z</dcterms:created>
  <dcterms:modified xsi:type="dcterms:W3CDTF">2024-03-07T06:15:00Z</dcterms:modified>
</cp:coreProperties>
</file>