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FC3" w:rsidRPr="008F5A2E" w:rsidRDefault="00C56FC3" w:rsidP="009D2718">
      <w:pPr>
        <w:spacing w:before="0" w:after="0"/>
        <w:rPr>
          <w:rFonts w:ascii="Times New Roman" w:hAnsi="Times New Roman"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Seat No:______________</w:t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sz w:val="24"/>
          <w:szCs w:val="24"/>
        </w:rPr>
        <w:tab/>
      </w:r>
      <w:r w:rsidRPr="008F5A2E">
        <w:rPr>
          <w:rFonts w:ascii="Times New Roman" w:hAnsi="Times New Roman"/>
          <w:b/>
          <w:bCs/>
          <w:sz w:val="24"/>
          <w:szCs w:val="24"/>
        </w:rPr>
        <w:t>Enrollment No:______________</w:t>
      </w:r>
    </w:p>
    <w:p w:rsidR="0038748D" w:rsidRPr="008F5A2E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PARUL UNIVERSITY</w:t>
      </w:r>
    </w:p>
    <w:p w:rsidR="008474E1" w:rsidRPr="008F5A2E" w:rsidRDefault="008474E1" w:rsidP="00043414">
      <w:pPr>
        <w:spacing w:before="0"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FACULTY OF MANAGEMENT</w:t>
      </w:r>
    </w:p>
    <w:p w:rsidR="009134C9" w:rsidRPr="008F5A2E" w:rsidRDefault="00946B1A" w:rsidP="00043414">
      <w:pPr>
        <w:spacing w:before="0"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MBA</w:t>
      </w:r>
      <w:r w:rsidR="00C76B65" w:rsidRPr="008F5A2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02097" w:rsidRPr="008F5A2E">
        <w:rPr>
          <w:rFonts w:ascii="Times New Roman" w:hAnsi="Times New Roman"/>
          <w:b/>
          <w:bCs/>
          <w:sz w:val="24"/>
          <w:szCs w:val="24"/>
        </w:rPr>
        <w:t xml:space="preserve">MID TERM </w:t>
      </w:r>
      <w:r w:rsidR="00381F8D" w:rsidRPr="008F5A2E">
        <w:rPr>
          <w:rFonts w:ascii="Times New Roman" w:hAnsi="Times New Roman"/>
          <w:b/>
          <w:bCs/>
          <w:sz w:val="24"/>
          <w:szCs w:val="24"/>
        </w:rPr>
        <w:t>Examination</w:t>
      </w:r>
    </w:p>
    <w:p w:rsidR="0038748D" w:rsidRPr="008F5A2E" w:rsidRDefault="00134207" w:rsidP="00043414">
      <w:pPr>
        <w:spacing w:before="0" w:after="0"/>
        <w:ind w:left="-142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Semester:</w:t>
      </w:r>
      <w:r w:rsidR="000B292B" w:rsidRPr="008F5A2E">
        <w:rPr>
          <w:rFonts w:ascii="Times New Roman" w:hAnsi="Times New Roman"/>
          <w:b/>
          <w:bCs/>
          <w:sz w:val="24"/>
          <w:szCs w:val="24"/>
        </w:rPr>
        <w:t xml:space="preserve"> 4</w:t>
      </w:r>
      <w:r w:rsidRPr="008F5A2E">
        <w:rPr>
          <w:rFonts w:ascii="Times New Roman" w:hAnsi="Times New Roman"/>
          <w:b/>
          <w:bCs/>
          <w:sz w:val="24"/>
          <w:szCs w:val="24"/>
        </w:rPr>
        <w:tab/>
      </w:r>
      <w:r w:rsidRPr="008F5A2E">
        <w:rPr>
          <w:rFonts w:ascii="Times New Roman" w:hAnsi="Times New Roman"/>
          <w:b/>
          <w:bCs/>
          <w:sz w:val="24"/>
          <w:szCs w:val="24"/>
        </w:rPr>
        <w:tab/>
      </w:r>
      <w:r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4347E7" w:rsidRPr="008F5A2E">
        <w:rPr>
          <w:rFonts w:ascii="Times New Roman" w:hAnsi="Times New Roman"/>
          <w:b/>
          <w:bCs/>
          <w:sz w:val="24"/>
          <w:szCs w:val="24"/>
        </w:rPr>
        <w:tab/>
      </w:r>
      <w:r w:rsidR="007609EA" w:rsidRPr="008F5A2E">
        <w:rPr>
          <w:rFonts w:ascii="Times New Roman" w:hAnsi="Times New Roman"/>
          <w:b/>
          <w:bCs/>
          <w:sz w:val="24"/>
          <w:szCs w:val="24"/>
        </w:rPr>
        <w:t xml:space="preserve">Date: </w:t>
      </w:r>
      <w:r w:rsidR="000B292B" w:rsidRPr="008F5A2E">
        <w:rPr>
          <w:rFonts w:ascii="Times New Roman" w:hAnsi="Times New Roman"/>
          <w:b/>
          <w:bCs/>
          <w:sz w:val="24"/>
          <w:szCs w:val="24"/>
        </w:rPr>
        <w:t>15-03-2024</w:t>
      </w:r>
    </w:p>
    <w:p w:rsidR="00F5454C" w:rsidRPr="008F5A2E" w:rsidRDefault="0036645E" w:rsidP="00043414">
      <w:pPr>
        <w:spacing w:before="0" w:after="0"/>
        <w:ind w:left="-142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Subject Code:</w:t>
      </w:r>
      <w:r w:rsidR="000B292B" w:rsidRPr="008F5A2E">
        <w:rPr>
          <w:rFonts w:ascii="Times New Roman" w:hAnsi="Times New Roman"/>
          <w:b/>
          <w:bCs/>
          <w:sz w:val="24"/>
          <w:szCs w:val="24"/>
        </w:rPr>
        <w:t xml:space="preserve"> 06210253</w:t>
      </w:r>
      <w:r w:rsidR="00E52A0F" w:rsidRPr="008F5A2E">
        <w:rPr>
          <w:rFonts w:ascii="Times New Roman" w:hAnsi="Times New Roman"/>
          <w:b/>
          <w:bCs/>
          <w:sz w:val="24"/>
          <w:szCs w:val="24"/>
        </w:rPr>
        <w:tab/>
      </w:r>
      <w:r w:rsidR="00E52A0F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EF0FA0" w:rsidRPr="008F5A2E">
        <w:rPr>
          <w:rFonts w:ascii="Times New Roman" w:hAnsi="Times New Roman"/>
          <w:b/>
          <w:bCs/>
          <w:sz w:val="24"/>
          <w:szCs w:val="24"/>
        </w:rPr>
        <w:t xml:space="preserve">Time: </w:t>
      </w:r>
      <w:r w:rsidR="007609EA" w:rsidRPr="008F5A2E">
        <w:rPr>
          <w:rFonts w:ascii="Times New Roman" w:hAnsi="Times New Roman"/>
          <w:b/>
          <w:bCs/>
          <w:sz w:val="24"/>
          <w:szCs w:val="24"/>
        </w:rPr>
        <w:t>(</w:t>
      </w:r>
      <w:r w:rsidR="00992644" w:rsidRPr="008F5A2E">
        <w:rPr>
          <w:rFonts w:ascii="Times New Roman" w:hAnsi="Times New Roman"/>
          <w:b/>
          <w:bCs/>
          <w:sz w:val="24"/>
          <w:szCs w:val="24"/>
        </w:rPr>
        <w:t>1</w:t>
      </w:r>
      <w:r w:rsidR="00044352" w:rsidRPr="008F5A2E">
        <w:rPr>
          <w:rFonts w:ascii="Times New Roman" w:hAnsi="Times New Roman"/>
          <w:b/>
          <w:bCs/>
          <w:sz w:val="24"/>
          <w:szCs w:val="24"/>
        </w:rPr>
        <w:t>hrs</w:t>
      </w:r>
      <w:r w:rsidR="00992644" w:rsidRPr="008F5A2E">
        <w:rPr>
          <w:rFonts w:ascii="Times New Roman" w:hAnsi="Times New Roman"/>
          <w:b/>
          <w:bCs/>
          <w:sz w:val="24"/>
          <w:szCs w:val="24"/>
        </w:rPr>
        <w:t xml:space="preserve"> 30 minutes</w:t>
      </w:r>
      <w:r w:rsidR="007609EA" w:rsidRPr="008F5A2E">
        <w:rPr>
          <w:rFonts w:ascii="Times New Roman" w:hAnsi="Times New Roman"/>
          <w:b/>
          <w:bCs/>
          <w:sz w:val="24"/>
          <w:szCs w:val="24"/>
        </w:rPr>
        <w:t>)</w:t>
      </w:r>
    </w:p>
    <w:p w:rsidR="0038748D" w:rsidRPr="008F5A2E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  <w:sz w:val="24"/>
          <w:szCs w:val="24"/>
        </w:rPr>
      </w:pPr>
      <w:r w:rsidRPr="008F5A2E">
        <w:rPr>
          <w:rFonts w:ascii="Times New Roman" w:hAnsi="Times New Roman"/>
          <w:b/>
          <w:bCs/>
          <w:sz w:val="24"/>
          <w:szCs w:val="24"/>
        </w:rPr>
        <w:t>Subject Name:</w:t>
      </w:r>
      <w:r w:rsidR="00E52A0F" w:rsidRPr="008F5A2E">
        <w:rPr>
          <w:rFonts w:ascii="Times New Roman" w:hAnsi="Times New Roman"/>
          <w:b/>
          <w:bCs/>
          <w:sz w:val="24"/>
          <w:szCs w:val="24"/>
        </w:rPr>
        <w:tab/>
      </w:r>
      <w:r w:rsidR="000B292B" w:rsidRPr="008F5A2E">
        <w:rPr>
          <w:rFonts w:ascii="Times New Roman" w:hAnsi="Times New Roman"/>
          <w:b/>
          <w:bCs/>
          <w:sz w:val="24"/>
          <w:szCs w:val="24"/>
        </w:rPr>
        <w:t>Medical Audit and Quality Management</w:t>
      </w:r>
      <w:r w:rsidR="00E52A0F" w:rsidRPr="008F5A2E">
        <w:rPr>
          <w:rFonts w:ascii="Times New Roman" w:hAnsi="Times New Roman"/>
          <w:b/>
          <w:bCs/>
          <w:sz w:val="24"/>
          <w:szCs w:val="24"/>
        </w:rPr>
        <w:tab/>
      </w:r>
      <w:r w:rsidR="00E52A0F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F5454C" w:rsidRPr="008F5A2E">
        <w:rPr>
          <w:rFonts w:ascii="Times New Roman" w:hAnsi="Times New Roman"/>
          <w:b/>
          <w:bCs/>
          <w:sz w:val="24"/>
          <w:szCs w:val="24"/>
        </w:rPr>
        <w:tab/>
      </w:r>
      <w:r w:rsidR="00C76B65" w:rsidRPr="008F5A2E">
        <w:rPr>
          <w:rFonts w:ascii="Times New Roman" w:hAnsi="Times New Roman"/>
          <w:b/>
          <w:bCs/>
          <w:sz w:val="24"/>
          <w:szCs w:val="24"/>
        </w:rPr>
        <w:tab/>
      </w:r>
      <w:r w:rsidR="00D458A6" w:rsidRPr="008F5A2E">
        <w:rPr>
          <w:rFonts w:ascii="Times New Roman" w:hAnsi="Times New Roman"/>
          <w:b/>
          <w:bCs/>
          <w:sz w:val="24"/>
          <w:szCs w:val="24"/>
        </w:rPr>
        <w:tab/>
      </w:r>
      <w:r w:rsidR="00992644" w:rsidRPr="008F5A2E">
        <w:rPr>
          <w:rFonts w:ascii="Times New Roman" w:hAnsi="Times New Roman"/>
          <w:b/>
          <w:bCs/>
          <w:sz w:val="24"/>
          <w:szCs w:val="24"/>
        </w:rPr>
        <w:t>Total Marks: 4</w:t>
      </w:r>
      <w:r w:rsidR="008F7C48" w:rsidRPr="008F5A2E">
        <w:rPr>
          <w:rFonts w:ascii="Times New Roman" w:hAnsi="Times New Roman"/>
          <w:b/>
          <w:bCs/>
          <w:sz w:val="24"/>
          <w:szCs w:val="24"/>
        </w:rPr>
        <w:t>0</w:t>
      </w:r>
    </w:p>
    <w:p w:rsidR="00C103E1" w:rsidRPr="008F5A2E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  <w:sz w:val="24"/>
          <w:szCs w:val="24"/>
        </w:rPr>
      </w:pPr>
      <w:r w:rsidRPr="008F5A2E">
        <w:rPr>
          <w:rFonts w:ascii="Times New Roman" w:hAnsi="Times New Roman"/>
          <w:b/>
          <w:bCs/>
          <w:iCs/>
          <w:sz w:val="24"/>
          <w:szCs w:val="24"/>
        </w:rPr>
        <w:t>Instructions</w:t>
      </w:r>
    </w:p>
    <w:p w:rsidR="00326B4C" w:rsidRPr="008F5A2E" w:rsidRDefault="00326B4C" w:rsidP="00326B4C">
      <w:pPr>
        <w:pStyle w:val="Default"/>
        <w:ind w:left="-142"/>
      </w:pPr>
      <w:r w:rsidRPr="008F5A2E">
        <w:t>1. All questions are compulsory.</w:t>
      </w:r>
    </w:p>
    <w:p w:rsidR="00326B4C" w:rsidRPr="008F5A2E" w:rsidRDefault="00326B4C" w:rsidP="00326B4C">
      <w:pPr>
        <w:pStyle w:val="Default"/>
        <w:ind w:left="-142"/>
      </w:pPr>
      <w:r w:rsidRPr="008F5A2E">
        <w:t xml:space="preserve">2. Figures to the right indicate full marks. </w:t>
      </w:r>
    </w:p>
    <w:p w:rsidR="00326B4C" w:rsidRPr="008F5A2E" w:rsidRDefault="00326B4C" w:rsidP="00326B4C">
      <w:pPr>
        <w:pStyle w:val="Default"/>
        <w:ind w:left="-142"/>
      </w:pPr>
      <w:r w:rsidRPr="008F5A2E">
        <w:t>3. Make suitable assumptions wherever necessary.</w:t>
      </w:r>
    </w:p>
    <w:p w:rsidR="00D946F5" w:rsidRPr="008F5A2E" w:rsidRDefault="00326B4C" w:rsidP="008B5503">
      <w:pPr>
        <w:pStyle w:val="Default"/>
        <w:ind w:left="-142"/>
      </w:pPr>
      <w:r w:rsidRPr="008F5A2E">
        <w:t>4. Start new question on new page.</w:t>
      </w:r>
    </w:p>
    <w:p w:rsidR="008B5503" w:rsidRPr="008F5A2E" w:rsidRDefault="008B5503" w:rsidP="008B5503">
      <w:pPr>
        <w:pStyle w:val="Default"/>
        <w:ind w:left="-142"/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523"/>
        <w:gridCol w:w="3382"/>
        <w:gridCol w:w="3582"/>
        <w:gridCol w:w="616"/>
        <w:gridCol w:w="576"/>
        <w:gridCol w:w="550"/>
        <w:gridCol w:w="537"/>
      </w:tblGrid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Q.1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A).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(05)</w:t>
            </w: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CO</w:t>
            </w: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PO</w:t>
            </w: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BL</w:t>
            </w:r>
          </w:p>
        </w:tc>
      </w:tr>
      <w:tr w:rsidR="00A07A89" w:rsidRPr="008F5A2E" w:rsidTr="00A07A89">
        <w:trPr>
          <w:cantSplit/>
          <w:trHeight w:hRule="exact" w:val="629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339DD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What is the primary purpose of a medical audit in a hospital setting?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567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A.To increase patient satisfaction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B.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To assess the quality of medical care provided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8339DD">
        <w:trPr>
          <w:cantSplit/>
          <w:trHeight w:hRule="exact" w:val="73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C.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To improve hospital infrastructure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To enhance staff morale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2.</w:t>
            </w:r>
            <w:r w:rsidR="008339DD"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What is the main function of medical records in a hospital?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55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A.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Providing entertainment for patients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0A2ECE">
            <w:pPr>
              <w:spacing w:before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B.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Facilitating communication between healthcare professionals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243D70">
        <w:trPr>
          <w:cantSplit/>
          <w:trHeight w:hRule="exact" w:val="722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5D71C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C.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Decorating hospital corridors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Serving as souvenirs for patients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8339DD">
        <w:trPr>
          <w:cantSplit/>
          <w:trHeight w:hRule="exact" w:val="57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3.</w:t>
            </w:r>
            <w:r w:rsidR="008339DD"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Which of the following best defines quality assurance in a hospital?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8339DD">
        <w:trPr>
          <w:cantSplit/>
          <w:trHeight w:hRule="exact" w:val="558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A.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Ensuring all patients are given luxurious amenities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B.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Guaranteeing that medical equipment is always shiny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8339DD">
        <w:trPr>
          <w:cantSplit/>
          <w:trHeight w:hRule="exact" w:val="1006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C.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Implementing processes to maintain and improve the quality of patient care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Providing the highest level of medical care only to VIP patients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4.</w:t>
            </w:r>
            <w:r w:rsidR="008339DD"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What is the primary goal of quality management in a hospital?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A.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Maximizing profits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B.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Minimizing staff workload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8339DD">
        <w:trPr>
          <w:cantSplit/>
          <w:trHeight w:hRule="exact" w:val="547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8339DD" w:rsidP="00476276">
            <w:pPr>
              <w:spacing w:before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C.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Enhancing patient safety and satisfaction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8339D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Ignoring feedback from patients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56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5.</w:t>
            </w:r>
            <w:r w:rsidR="008339DD"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Which of the following is NOT a component of a medical audit?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D133A2">
        <w:trPr>
          <w:cantSplit/>
          <w:trHeight w:hRule="exact" w:val="549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D133A2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A.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Reviewing patient medical records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D133A2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B.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Evaluating the performance of hospital staff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D133A2">
        <w:trPr>
          <w:cantSplit/>
          <w:trHeight w:hRule="exact" w:val="571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430" w:type="dxa"/>
            <w:shd w:val="clear" w:color="auto" w:fill="auto"/>
          </w:tcPr>
          <w:p w:rsidR="00A07A89" w:rsidRPr="008F5A2E" w:rsidRDefault="00D133A2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C.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Organizing hospital parties</w:t>
            </w:r>
          </w:p>
        </w:tc>
        <w:tc>
          <w:tcPr>
            <w:tcW w:w="3629" w:type="dxa"/>
            <w:shd w:val="clear" w:color="auto" w:fill="auto"/>
          </w:tcPr>
          <w:p w:rsidR="00A07A89" w:rsidRPr="008F5A2E" w:rsidRDefault="00D133A2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D.</w:t>
            </w: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 xml:space="preserve"> Assessing adherence to medical protocols and guidelines</w:t>
            </w:r>
          </w:p>
        </w:tc>
        <w:tc>
          <w:tcPr>
            <w:tcW w:w="598" w:type="dxa"/>
            <w:shd w:val="clear" w:color="auto" w:fill="auto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Define the following (Definitions/ Meanings ) 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(05)</w:t>
            </w: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What is Medical Audit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What is Medical audit policy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What is medical record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What is NABH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What is quality management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C).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Direct questions (Short Questions/</w:t>
            </w:r>
            <w:r w:rsidRPr="008F5A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Conceptual Questions)  </w:t>
            </w:r>
            <w:r w:rsidRPr="008F5A2E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(05)</w:t>
            </w: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sz w:val="24"/>
                <w:szCs w:val="24"/>
              </w:rPr>
              <w:t>Which are the functions of OPD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D133A2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What information is typically included in a patient's medical record?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sz w:val="24"/>
                <w:szCs w:val="24"/>
              </w:rPr>
              <w:t xml:space="preserve">Which are the various departments in Hospitals?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8F5A2E">
        <w:trPr>
          <w:cantSplit/>
          <w:trHeight w:hRule="exact" w:val="407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B56B46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What is the role of Hospital Administrator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B56B46" w:rsidP="00B56B46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Which are the types of medical audit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Q.2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sz w:val="24"/>
                <w:szCs w:val="24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30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A).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9932AE">
            <w:pPr>
              <w:spacing w:before="0" w:after="0"/>
              <w:ind w:left="-108"/>
              <w:rPr>
                <w:rFonts w:ascii="Times New Roman" w:hAnsi="Times New Roman"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sz w:val="24"/>
                <w:szCs w:val="24"/>
              </w:rPr>
              <w:t>Write a brief note on Medical audit in NABH hospital.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(07)</w:t>
            </w: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AD2855">
            <w:pPr>
              <w:spacing w:before="0" w:after="0"/>
              <w:ind w:left="-108"/>
              <w:rPr>
                <w:rFonts w:ascii="Times New Roman" w:hAnsi="Times New Roman"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Cs/>
                <w:sz w:val="24"/>
                <w:szCs w:val="24"/>
              </w:rPr>
              <w:t>What is the significance of total quality management for hospitals 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(08)</w:t>
            </w: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Q.3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sz w:val="24"/>
                <w:szCs w:val="24"/>
              </w:rPr>
              <w:t xml:space="preserve">Attempt any two questions.   </w:t>
            </w:r>
            <w:r w:rsidRPr="008F5A2E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(Each of  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(10)</w:t>
            </w: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375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A).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A07A89" w:rsidP="008F5A2E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F5A2E" w:rsidRPr="008F5A2E">
              <w:rPr>
                <w:rFonts w:ascii="Times New Roman" w:hAnsi="Times New Roman"/>
                <w:sz w:val="24"/>
                <w:szCs w:val="24"/>
              </w:rPr>
              <w:t xml:space="preserve">Write a brief note on quality management of </w:t>
            </w:r>
            <w:r w:rsidR="00E63A89">
              <w:rPr>
                <w:rFonts w:ascii="Times New Roman" w:hAnsi="Times New Roman"/>
                <w:sz w:val="24"/>
                <w:szCs w:val="24"/>
              </w:rPr>
              <w:t>front office</w:t>
            </w:r>
            <w:r w:rsidR="008F5A2E" w:rsidRPr="008F5A2E">
              <w:rPr>
                <w:rFonts w:ascii="Times New Roman" w:hAnsi="Times New Roman"/>
                <w:sz w:val="24"/>
                <w:szCs w:val="24"/>
              </w:rPr>
              <w:t>, OPD ,IPD,ICU.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383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AD2855">
            <w:pPr>
              <w:spacing w:before="0" w:after="0"/>
              <w:ind w:left="-108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Why is medical audit important in healthcare?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A07A89" w:rsidRPr="008F5A2E" w:rsidTr="00A07A89">
        <w:trPr>
          <w:cantSplit/>
          <w:trHeight w:hRule="exact" w:val="457"/>
          <w:tblHeader/>
        </w:trPr>
        <w:tc>
          <w:tcPr>
            <w:tcW w:w="488" w:type="dxa"/>
            <w:shd w:val="clear" w:color="auto" w:fill="auto"/>
            <w:vAlign w:val="center"/>
          </w:tcPr>
          <w:p w:rsidR="00A07A89" w:rsidRPr="008F5A2E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5A2E">
              <w:rPr>
                <w:rFonts w:ascii="Times New Roman" w:hAnsi="Times New Roman"/>
                <w:b/>
                <w:bCs/>
                <w:sz w:val="24"/>
                <w:szCs w:val="24"/>
              </w:rPr>
              <w:t>C).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:rsidR="00A07A89" w:rsidRPr="008F5A2E" w:rsidRDefault="008F5A2E" w:rsidP="008943CF">
            <w:pPr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 w:rsidRPr="008F5A2E">
              <w:rPr>
                <w:rFonts w:ascii="Times New Roman" w:hAnsi="Times New Roman"/>
                <w:color w:val="0D0D0D"/>
                <w:sz w:val="24"/>
                <w:szCs w:val="24"/>
                <w:shd w:val="clear" w:color="auto" w:fill="FFFFFF"/>
              </w:rPr>
              <w:t>Why is quality assurance important for patient care?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525" w:type="dxa"/>
          </w:tcPr>
          <w:p w:rsidR="00A07A89" w:rsidRPr="008F5A2E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07A89" w:rsidRPr="008F5A2E" w:rsidRDefault="00A07A89" w:rsidP="004D6630">
      <w:pPr>
        <w:spacing w:before="0"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A07A89" w:rsidRPr="008F5A2E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6AF5" w:rsidRDefault="00DC6AF5" w:rsidP="0014568C">
      <w:pPr>
        <w:spacing w:before="0" w:after="0"/>
      </w:pPr>
      <w:r>
        <w:separator/>
      </w:r>
    </w:p>
  </w:endnote>
  <w:endnote w:type="continuationSeparator" w:id="0">
    <w:p w:rsidR="00DC6AF5" w:rsidRDefault="00DC6AF5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243D70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243D70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6AF5" w:rsidRDefault="00DC6AF5" w:rsidP="0014568C">
      <w:pPr>
        <w:spacing w:before="0" w:after="0"/>
      </w:pPr>
      <w:r>
        <w:separator/>
      </w:r>
    </w:p>
  </w:footnote>
  <w:footnote w:type="continuationSeparator" w:id="0">
    <w:p w:rsidR="00DC6AF5" w:rsidRDefault="00DC6AF5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82BA6"/>
    <w:rsid w:val="0009439B"/>
    <w:rsid w:val="00096035"/>
    <w:rsid w:val="000A22AF"/>
    <w:rsid w:val="000A2ECE"/>
    <w:rsid w:val="000B2112"/>
    <w:rsid w:val="000B24B0"/>
    <w:rsid w:val="000B292B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43D70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00929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39DD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5A2E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27637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56B46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33A2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6AF5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63A89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66CE0-4F2E-4DCD-A355-B0D5AF91B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167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DELL</cp:lastModifiedBy>
  <cp:revision>38</cp:revision>
  <cp:lastPrinted>2017-09-14T07:14:00Z</cp:lastPrinted>
  <dcterms:created xsi:type="dcterms:W3CDTF">2020-03-14T08:02:00Z</dcterms:created>
  <dcterms:modified xsi:type="dcterms:W3CDTF">2024-03-08T11:17:00Z</dcterms:modified>
</cp:coreProperties>
</file>