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D718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7397756E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1480E244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2F75145C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399AD61A" w14:textId="43C12E07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D50E8D">
        <w:rPr>
          <w:rFonts w:ascii="Times New Roman" w:hAnsi="Times New Roman"/>
          <w:b/>
          <w:bCs/>
        </w:rPr>
        <w:t xml:space="preserve"> 4</w:t>
      </w:r>
      <w:r w:rsidR="00D50E8D" w:rsidRPr="00D50E8D">
        <w:rPr>
          <w:rFonts w:ascii="Times New Roman" w:hAnsi="Times New Roman"/>
          <w:b/>
          <w:bCs/>
          <w:vertAlign w:val="superscript"/>
        </w:rPr>
        <w:t>th</w:t>
      </w:r>
      <w:r w:rsidR="00D50E8D">
        <w:rPr>
          <w:rFonts w:ascii="Times New Roman" w:hAnsi="Times New Roman"/>
          <w:b/>
          <w:bCs/>
        </w:rPr>
        <w:t xml:space="preserve"> </w:t>
      </w:r>
      <w:r w:rsidR="00D50E8D">
        <w:rPr>
          <w:rFonts w:ascii="Times New Roman" w:hAnsi="Times New Roman"/>
          <w:b/>
          <w:bCs/>
        </w:rPr>
        <w:tab/>
      </w:r>
      <w:r w:rsidR="003D4DDC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3C29BA">
        <w:rPr>
          <w:rFonts w:ascii="Times New Roman" w:hAnsi="Times New Roman"/>
          <w:b/>
          <w:bCs/>
        </w:rPr>
        <w:t>14/03/2024</w:t>
      </w:r>
    </w:p>
    <w:p w14:paraId="041484A2" w14:textId="1975F966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7F2EC4">
        <w:rPr>
          <w:rFonts w:ascii="Times New Roman" w:hAnsi="Times New Roman"/>
          <w:b/>
          <w:bCs/>
        </w:rPr>
        <w:t xml:space="preserve"> 0621</w:t>
      </w:r>
      <w:r w:rsidR="004D30AD">
        <w:rPr>
          <w:rFonts w:ascii="Times New Roman" w:hAnsi="Times New Roman"/>
          <w:b/>
          <w:bCs/>
        </w:rPr>
        <w:t>7</w:t>
      </w:r>
      <w:r w:rsidR="007F2EC4">
        <w:rPr>
          <w:rFonts w:ascii="Times New Roman" w:hAnsi="Times New Roman"/>
          <w:b/>
          <w:bCs/>
        </w:rPr>
        <w:t>252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2230DE85" w14:textId="732DBFB2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3D4DDC">
        <w:rPr>
          <w:rFonts w:ascii="Times New Roman" w:hAnsi="Times New Roman"/>
          <w:b/>
          <w:bCs/>
        </w:rPr>
        <w:t xml:space="preserve"> </w:t>
      </w:r>
      <w:r w:rsidR="00720067">
        <w:rPr>
          <w:rFonts w:ascii="Times New Roman" w:hAnsi="Times New Roman"/>
          <w:b/>
          <w:bCs/>
        </w:rPr>
        <w:t>Digital Marketing</w:t>
      </w:r>
      <w:r w:rsidR="00755028">
        <w:rPr>
          <w:rFonts w:ascii="Times New Roman" w:hAnsi="Times New Roman"/>
          <w:b/>
          <w:bCs/>
        </w:rPr>
        <w:t xml:space="preserve"> for Family Business</w:t>
      </w:r>
      <w:r w:rsidR="00D50E8D">
        <w:rPr>
          <w:rFonts w:ascii="Times New Roman" w:hAnsi="Times New Roman"/>
          <w:b/>
          <w:bCs/>
        </w:rPr>
        <w:tab/>
      </w:r>
      <w:r w:rsidR="00D50E8D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47D5597A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5ED669E5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62A96875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18192A6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187D2384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13C82DDC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"/>
        <w:gridCol w:w="529"/>
        <w:gridCol w:w="3420"/>
        <w:gridCol w:w="3624"/>
        <w:gridCol w:w="598"/>
        <w:gridCol w:w="546"/>
        <w:gridCol w:w="525"/>
        <w:gridCol w:w="525"/>
      </w:tblGrid>
      <w:tr w:rsidR="00A07A89" w:rsidRPr="00AD2855" w14:paraId="6D72253E" w14:textId="77777777" w:rsidTr="00D03B76">
        <w:tc>
          <w:tcPr>
            <w:tcW w:w="488" w:type="dxa"/>
            <w:shd w:val="clear" w:color="auto" w:fill="auto"/>
            <w:vAlign w:val="center"/>
          </w:tcPr>
          <w:p w14:paraId="01941F87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A8A1FEA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FF70B6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37C768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8DAB7B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9C609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B531F4A" w14:textId="77777777" w:rsidTr="00D03B76">
        <w:tc>
          <w:tcPr>
            <w:tcW w:w="488" w:type="dxa"/>
            <w:shd w:val="clear" w:color="auto" w:fill="auto"/>
            <w:vAlign w:val="center"/>
          </w:tcPr>
          <w:p w14:paraId="4F0BAD1D" w14:textId="30638368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DFD1977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1C69B3C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B3E1EB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192C5A99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559C617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715A1C50" w14:textId="77777777" w:rsidTr="00D03B76">
        <w:tc>
          <w:tcPr>
            <w:tcW w:w="488" w:type="dxa"/>
            <w:shd w:val="clear" w:color="auto" w:fill="auto"/>
            <w:vAlign w:val="center"/>
          </w:tcPr>
          <w:p w14:paraId="6EE441A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3CF09F4" w14:textId="1E841DB7" w:rsidR="00803A08" w:rsidRDefault="00EC6CA4" w:rsidP="00BC4F28">
            <w:pPr>
              <w:pStyle w:val="ListParagraph"/>
              <w:numPr>
                <w:ilvl w:val="0"/>
                <w:numId w:val="9"/>
              </w:numPr>
              <w:tabs>
                <w:tab w:val="left" w:pos="396"/>
              </w:tabs>
              <w:spacing w:before="0" w:after="0"/>
              <w:ind w:left="249" w:hanging="284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EA5334" w:rsidRPr="00EA5334">
              <w:rPr>
                <w:rFonts w:ascii="Times New Roman" w:hAnsi="Times New Roman"/>
                <w:bCs/>
                <w:color w:val="000000" w:themeColor="text1"/>
              </w:rPr>
              <w:t>What is the primary goal of search engine optimization (SEO) in digital marketing?</w:t>
            </w:r>
          </w:p>
          <w:p w14:paraId="45B7B9E6" w14:textId="041E17E0" w:rsidR="00BC4F28" w:rsidRPr="009C3462" w:rsidRDefault="00BC4F28" w:rsidP="00BC4F28">
            <w:pPr>
              <w:pStyle w:val="ListParagraph"/>
              <w:tabs>
                <w:tab w:val="left" w:pos="396"/>
              </w:tabs>
              <w:spacing w:before="0" w:after="0"/>
              <w:ind w:left="24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  <w:vAlign w:val="center"/>
          </w:tcPr>
          <w:p w14:paraId="34638DB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A4155B0" w14:textId="1BF0227D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7812C75" w14:textId="6667C969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1937771" w14:textId="3954B174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3B4D55C" w14:textId="77777777" w:rsidTr="00D03B76">
        <w:tc>
          <w:tcPr>
            <w:tcW w:w="488" w:type="dxa"/>
            <w:shd w:val="clear" w:color="auto" w:fill="auto"/>
            <w:vAlign w:val="center"/>
          </w:tcPr>
          <w:p w14:paraId="28FD295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1327C74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78139127" w14:textId="7629DE1F" w:rsidR="00A07A89" w:rsidRPr="009C3462" w:rsidRDefault="00EA5334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EA5334">
              <w:rPr>
                <w:rFonts w:ascii="Times New Roman" w:hAnsi="Times New Roman"/>
                <w:bCs/>
                <w:color w:val="000000" w:themeColor="text1"/>
              </w:rPr>
              <w:t>Increasing social media engagement</w:t>
            </w:r>
          </w:p>
        </w:tc>
        <w:tc>
          <w:tcPr>
            <w:tcW w:w="3624" w:type="dxa"/>
            <w:shd w:val="clear" w:color="auto" w:fill="auto"/>
          </w:tcPr>
          <w:p w14:paraId="21B47A22" w14:textId="7D8E593F" w:rsidR="00A07A89" w:rsidRPr="009C3462" w:rsidRDefault="00EA5334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EA5334">
              <w:rPr>
                <w:rFonts w:ascii="Times New Roman" w:hAnsi="Times New Roman"/>
                <w:bCs/>
                <w:color w:val="000000" w:themeColor="text1"/>
              </w:rPr>
              <w:t>Improving website visibility in search engine results</w:t>
            </w:r>
          </w:p>
        </w:tc>
        <w:tc>
          <w:tcPr>
            <w:tcW w:w="598" w:type="dxa"/>
            <w:shd w:val="clear" w:color="auto" w:fill="auto"/>
          </w:tcPr>
          <w:p w14:paraId="23BE32A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2AA3BB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C279E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ACC891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1AF7ECA" w14:textId="77777777" w:rsidTr="00D03B76">
        <w:tc>
          <w:tcPr>
            <w:tcW w:w="488" w:type="dxa"/>
            <w:shd w:val="clear" w:color="auto" w:fill="auto"/>
            <w:vAlign w:val="center"/>
          </w:tcPr>
          <w:p w14:paraId="4B69EA4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394CDCE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54C2D46B" w14:textId="00D0BF7F" w:rsidR="00A07A89" w:rsidRPr="009C3462" w:rsidRDefault="00EA5334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EA5334">
              <w:rPr>
                <w:rFonts w:ascii="Times New Roman" w:hAnsi="Times New Roman"/>
                <w:bCs/>
                <w:color w:val="000000" w:themeColor="text1"/>
              </w:rPr>
              <w:t>Boosting email marketing campaigns</w:t>
            </w:r>
          </w:p>
        </w:tc>
        <w:tc>
          <w:tcPr>
            <w:tcW w:w="3624" w:type="dxa"/>
            <w:shd w:val="clear" w:color="auto" w:fill="auto"/>
          </w:tcPr>
          <w:p w14:paraId="515BF28C" w14:textId="13FFD528" w:rsidR="00A07A89" w:rsidRPr="009C3462" w:rsidRDefault="00EA5334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EA5334">
              <w:rPr>
                <w:rFonts w:ascii="Times New Roman" w:hAnsi="Times New Roman"/>
                <w:bCs/>
                <w:color w:val="000000" w:themeColor="text1"/>
              </w:rPr>
              <w:t>Enhancing offline advertising effectiveness</w:t>
            </w:r>
          </w:p>
        </w:tc>
        <w:tc>
          <w:tcPr>
            <w:tcW w:w="598" w:type="dxa"/>
            <w:shd w:val="clear" w:color="auto" w:fill="auto"/>
          </w:tcPr>
          <w:p w14:paraId="4F74D15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F906A7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2526D3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33CF9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0E4EB09" w14:textId="77777777" w:rsidTr="00A616EE">
        <w:tc>
          <w:tcPr>
            <w:tcW w:w="488" w:type="dxa"/>
            <w:shd w:val="clear" w:color="auto" w:fill="auto"/>
            <w:vAlign w:val="center"/>
          </w:tcPr>
          <w:p w14:paraId="249FE84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59F6814" w14:textId="07B84EB8" w:rsidR="00A07A89" w:rsidRPr="00803A08" w:rsidRDefault="00803A08" w:rsidP="00803A08">
            <w:p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2.   </w:t>
            </w:r>
            <w:r w:rsidR="0002543A" w:rsidRPr="0002543A">
              <w:rPr>
                <w:rFonts w:ascii="Times New Roman" w:hAnsi="Times New Roman"/>
                <w:bCs/>
                <w:color w:val="000000" w:themeColor="text1"/>
              </w:rPr>
              <w:t>What is the purpose of A/B testing in digital marketing?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F68912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9951608" w14:textId="36A69D3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77ADF71" w14:textId="30EAC357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FDA9DD0" w14:textId="0128889C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70444BB" w14:textId="77777777" w:rsidTr="00D03B76">
        <w:tc>
          <w:tcPr>
            <w:tcW w:w="488" w:type="dxa"/>
            <w:shd w:val="clear" w:color="auto" w:fill="auto"/>
            <w:vAlign w:val="center"/>
          </w:tcPr>
          <w:p w14:paraId="7919942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554AA5A" w14:textId="77777777"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7C181BFA" w14:textId="05E4081B" w:rsidR="00A07A89" w:rsidRPr="00A616EE" w:rsidRDefault="0002543A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2543A">
              <w:rPr>
                <w:rFonts w:ascii="Times New Roman" w:hAnsi="Times New Roman"/>
                <w:bCs/>
                <w:color w:val="000000" w:themeColor="text1"/>
              </w:rPr>
              <w:t>Evaluating website load times</w:t>
            </w:r>
          </w:p>
        </w:tc>
        <w:tc>
          <w:tcPr>
            <w:tcW w:w="3624" w:type="dxa"/>
            <w:shd w:val="clear" w:color="auto" w:fill="auto"/>
          </w:tcPr>
          <w:p w14:paraId="43F64B7E" w14:textId="3FF9B9D8" w:rsidR="00A07A89" w:rsidRPr="00A616EE" w:rsidRDefault="0002543A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02543A">
              <w:rPr>
                <w:rFonts w:ascii="Times New Roman" w:hAnsi="Times New Roman"/>
                <w:bCs/>
                <w:color w:val="000000" w:themeColor="text1"/>
              </w:rPr>
              <w:t>Comparing different versions of a webpage or campaign to determine which performs better</w:t>
            </w:r>
          </w:p>
        </w:tc>
        <w:tc>
          <w:tcPr>
            <w:tcW w:w="598" w:type="dxa"/>
            <w:shd w:val="clear" w:color="auto" w:fill="auto"/>
          </w:tcPr>
          <w:p w14:paraId="5ABAFC6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272279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066288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A2D4D8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5B65137" w14:textId="77777777" w:rsidTr="00D03B76">
        <w:tc>
          <w:tcPr>
            <w:tcW w:w="488" w:type="dxa"/>
            <w:shd w:val="clear" w:color="auto" w:fill="auto"/>
            <w:vAlign w:val="center"/>
          </w:tcPr>
          <w:p w14:paraId="29CD987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4F5FFC7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3064D073" w14:textId="4D04E7A9" w:rsidR="00A07A89" w:rsidRPr="00A616EE" w:rsidRDefault="001F5908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1F5908">
              <w:rPr>
                <w:rFonts w:ascii="Times New Roman" w:hAnsi="Times New Roman"/>
                <w:bCs/>
                <w:color w:val="000000" w:themeColor="text1"/>
              </w:rPr>
              <w:t>Analyzing email open rates</w:t>
            </w:r>
          </w:p>
        </w:tc>
        <w:tc>
          <w:tcPr>
            <w:tcW w:w="3624" w:type="dxa"/>
            <w:shd w:val="clear" w:color="auto" w:fill="auto"/>
          </w:tcPr>
          <w:p w14:paraId="269D8B3E" w14:textId="348A6A51" w:rsidR="00A07A89" w:rsidRPr="00A616EE" w:rsidRDefault="001F5908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1F5908">
              <w:rPr>
                <w:rFonts w:ascii="Times New Roman" w:hAnsi="Times New Roman"/>
                <w:bCs/>
                <w:color w:val="000000" w:themeColor="text1"/>
              </w:rPr>
              <w:t>Monitoring social media mentions</w:t>
            </w:r>
          </w:p>
        </w:tc>
        <w:tc>
          <w:tcPr>
            <w:tcW w:w="598" w:type="dxa"/>
            <w:shd w:val="clear" w:color="auto" w:fill="auto"/>
          </w:tcPr>
          <w:p w14:paraId="04F39D9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0F1A26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0F0A05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A42F4C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42DA525" w14:textId="77777777" w:rsidTr="00A616EE">
        <w:tc>
          <w:tcPr>
            <w:tcW w:w="488" w:type="dxa"/>
            <w:shd w:val="clear" w:color="auto" w:fill="auto"/>
            <w:vAlign w:val="center"/>
          </w:tcPr>
          <w:p w14:paraId="3E565E4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26CC070" w14:textId="7101C99A" w:rsidR="00A07A89" w:rsidRPr="00C61D05" w:rsidRDefault="00C61D05" w:rsidP="00C61D05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3.   </w:t>
            </w:r>
            <w:r w:rsidR="00CD04D1" w:rsidRPr="00CD04D1">
              <w:rPr>
                <w:rFonts w:ascii="Times New Roman" w:hAnsi="Times New Roman"/>
                <w:bCs/>
                <w:color w:val="000000" w:themeColor="text1"/>
              </w:rPr>
              <w:t>Which of the following is not a type of digital advertising?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11F43F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77EDB7B" w14:textId="0B0D7781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38B6D0A1" w14:textId="1EAE5780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86E8D40" w14:textId="215F7AFE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35FA5288" w14:textId="77777777" w:rsidTr="00D03B76">
        <w:tc>
          <w:tcPr>
            <w:tcW w:w="488" w:type="dxa"/>
            <w:shd w:val="clear" w:color="auto" w:fill="auto"/>
            <w:vAlign w:val="center"/>
          </w:tcPr>
          <w:p w14:paraId="06254E9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043C726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33BD8AB" w14:textId="4823F010" w:rsidR="00A07A89" w:rsidRPr="00A616EE" w:rsidRDefault="00CD04D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Display ads</w:t>
            </w:r>
          </w:p>
        </w:tc>
        <w:tc>
          <w:tcPr>
            <w:tcW w:w="3624" w:type="dxa"/>
            <w:shd w:val="clear" w:color="auto" w:fill="auto"/>
          </w:tcPr>
          <w:p w14:paraId="49F3E61F" w14:textId="4F628E25" w:rsidR="00A07A89" w:rsidRPr="00A616EE" w:rsidRDefault="00CD04D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Print ads</w:t>
            </w:r>
          </w:p>
        </w:tc>
        <w:tc>
          <w:tcPr>
            <w:tcW w:w="598" w:type="dxa"/>
            <w:shd w:val="clear" w:color="auto" w:fill="auto"/>
          </w:tcPr>
          <w:p w14:paraId="2CD0107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514CA4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9A1A55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951E63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10DEFE8" w14:textId="77777777" w:rsidTr="00D03B76">
        <w:tc>
          <w:tcPr>
            <w:tcW w:w="488" w:type="dxa"/>
            <w:shd w:val="clear" w:color="auto" w:fill="auto"/>
            <w:vAlign w:val="center"/>
          </w:tcPr>
          <w:p w14:paraId="5F3CF0D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3FF136B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3CDAC15" w14:textId="41434B6C" w:rsidR="00A07A89" w:rsidRPr="00A616EE" w:rsidRDefault="00CD04D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Search ads</w:t>
            </w:r>
          </w:p>
        </w:tc>
        <w:tc>
          <w:tcPr>
            <w:tcW w:w="3624" w:type="dxa"/>
            <w:shd w:val="clear" w:color="auto" w:fill="auto"/>
          </w:tcPr>
          <w:p w14:paraId="244F56AE" w14:textId="189C391D" w:rsidR="00A07A89" w:rsidRPr="00A616EE" w:rsidRDefault="00CD04D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Video ads</w:t>
            </w:r>
          </w:p>
        </w:tc>
        <w:tc>
          <w:tcPr>
            <w:tcW w:w="598" w:type="dxa"/>
            <w:shd w:val="clear" w:color="auto" w:fill="auto"/>
          </w:tcPr>
          <w:p w14:paraId="12BD1BC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BDEFDC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4BA916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468519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E6BFB0B" w14:textId="77777777" w:rsidTr="00A616EE">
        <w:tc>
          <w:tcPr>
            <w:tcW w:w="488" w:type="dxa"/>
            <w:shd w:val="clear" w:color="auto" w:fill="auto"/>
            <w:vAlign w:val="center"/>
          </w:tcPr>
          <w:p w14:paraId="6EB9750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BCAFD35" w14:textId="0194DF2F" w:rsidR="00A07A89" w:rsidRPr="003F56C1" w:rsidRDefault="003F56C1" w:rsidP="003F56C1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4.    </w:t>
            </w:r>
            <w:r w:rsidR="00CD04D1" w:rsidRPr="00CD04D1">
              <w:rPr>
                <w:rFonts w:ascii="Times New Roman" w:hAnsi="Times New Roman"/>
                <w:bCs/>
                <w:color w:val="000000" w:themeColor="text1"/>
              </w:rPr>
              <w:t>What is the primary purpose of content marketing in digital strategies?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560C3AE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C3FB37E" w14:textId="66FE27E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2D5B4F9" w14:textId="3F4E4910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B8CAA3F" w14:textId="3955AF26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E613B74" w14:textId="77777777" w:rsidTr="00D03B76">
        <w:tc>
          <w:tcPr>
            <w:tcW w:w="488" w:type="dxa"/>
            <w:shd w:val="clear" w:color="auto" w:fill="auto"/>
            <w:vAlign w:val="center"/>
          </w:tcPr>
          <w:p w14:paraId="7F8AABC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05EC3EB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532EDB74" w14:textId="564F0DB6" w:rsidR="00A07A89" w:rsidRPr="00A616EE" w:rsidRDefault="00CD04D1" w:rsidP="00A616EE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To increase website traffic</w:t>
            </w:r>
          </w:p>
        </w:tc>
        <w:tc>
          <w:tcPr>
            <w:tcW w:w="3624" w:type="dxa"/>
            <w:shd w:val="clear" w:color="auto" w:fill="auto"/>
          </w:tcPr>
          <w:p w14:paraId="47A5DD56" w14:textId="72E67FFF" w:rsidR="00A07A89" w:rsidRPr="000D04AB" w:rsidRDefault="00CD04D1" w:rsidP="000D04A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D04D1">
              <w:rPr>
                <w:rFonts w:ascii="Times New Roman" w:hAnsi="Times New Roman"/>
                <w:bCs/>
                <w:color w:val="000000" w:themeColor="text1"/>
              </w:rPr>
              <w:t>To create valuable and relevant content for the target audience</w:t>
            </w:r>
          </w:p>
        </w:tc>
        <w:tc>
          <w:tcPr>
            <w:tcW w:w="598" w:type="dxa"/>
            <w:shd w:val="clear" w:color="auto" w:fill="auto"/>
          </w:tcPr>
          <w:p w14:paraId="4129112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F8492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BE80C2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028200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0C5C0F6" w14:textId="77777777" w:rsidTr="00D03B76">
        <w:tc>
          <w:tcPr>
            <w:tcW w:w="488" w:type="dxa"/>
            <w:shd w:val="clear" w:color="auto" w:fill="auto"/>
            <w:vAlign w:val="center"/>
          </w:tcPr>
          <w:p w14:paraId="2332B09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AADC74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7C3E07E" w14:textId="373B0F3B" w:rsidR="00A07A89" w:rsidRPr="000D04AB" w:rsidRDefault="001D5596" w:rsidP="000D04A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1D5596">
              <w:rPr>
                <w:rFonts w:ascii="Times New Roman" w:hAnsi="Times New Roman"/>
                <w:bCs/>
                <w:color w:val="000000" w:themeColor="text1"/>
              </w:rPr>
              <w:t>To sell products directly</w:t>
            </w:r>
          </w:p>
        </w:tc>
        <w:tc>
          <w:tcPr>
            <w:tcW w:w="3624" w:type="dxa"/>
            <w:shd w:val="clear" w:color="auto" w:fill="auto"/>
          </w:tcPr>
          <w:p w14:paraId="2087FD7E" w14:textId="0DD6D138" w:rsidR="00A07A89" w:rsidRPr="0085219B" w:rsidRDefault="001D5596" w:rsidP="0085219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1D5596">
              <w:rPr>
                <w:rFonts w:ascii="Times New Roman" w:hAnsi="Times New Roman"/>
                <w:bCs/>
                <w:color w:val="000000" w:themeColor="text1"/>
              </w:rPr>
              <w:t>To design visually appealing websites</w:t>
            </w:r>
          </w:p>
        </w:tc>
        <w:tc>
          <w:tcPr>
            <w:tcW w:w="598" w:type="dxa"/>
            <w:shd w:val="clear" w:color="auto" w:fill="auto"/>
          </w:tcPr>
          <w:p w14:paraId="1C149BB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DA5DC1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EF97C2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41CD28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492C83C" w14:textId="77777777" w:rsidTr="00A616EE">
        <w:tc>
          <w:tcPr>
            <w:tcW w:w="488" w:type="dxa"/>
            <w:shd w:val="clear" w:color="auto" w:fill="auto"/>
            <w:vAlign w:val="center"/>
          </w:tcPr>
          <w:p w14:paraId="1D888C7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A825933" w14:textId="42D70023" w:rsidR="00A07A89" w:rsidRPr="003F56C1" w:rsidRDefault="003F56C1" w:rsidP="003F56C1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5.   </w:t>
            </w:r>
            <w:r w:rsidR="00626046" w:rsidRPr="00626046">
              <w:rPr>
                <w:rFonts w:ascii="Times New Roman" w:hAnsi="Times New Roman"/>
                <w:bCs/>
                <w:color w:val="000000" w:themeColor="text1"/>
              </w:rPr>
              <w:t xml:space="preserve">In case of digital marketing, what does "CPM" </w:t>
            </w:r>
            <w:r w:rsidR="00626046">
              <w:rPr>
                <w:rFonts w:ascii="Times New Roman" w:hAnsi="Times New Roman"/>
                <w:bCs/>
                <w:color w:val="000000" w:themeColor="text1"/>
              </w:rPr>
              <w:t>refers</w:t>
            </w:r>
            <w:r w:rsidR="00626046" w:rsidRPr="00626046">
              <w:rPr>
                <w:rFonts w:ascii="Times New Roman" w:hAnsi="Times New Roman"/>
                <w:bCs/>
                <w:color w:val="000000" w:themeColor="text1"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5A4BF70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C50F138" w14:textId="272D1175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842E0C2" w14:textId="07038861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8B57693" w14:textId="2D93A0A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7522BF24" w14:textId="77777777" w:rsidTr="00D03B76">
        <w:tc>
          <w:tcPr>
            <w:tcW w:w="488" w:type="dxa"/>
            <w:shd w:val="clear" w:color="auto" w:fill="auto"/>
            <w:vAlign w:val="center"/>
          </w:tcPr>
          <w:p w14:paraId="2E186FA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7A811D6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46530025" w14:textId="6601D016" w:rsidR="00A07A89" w:rsidRPr="0085219B" w:rsidRDefault="00626046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626046">
              <w:rPr>
                <w:rFonts w:ascii="Times New Roman" w:hAnsi="Times New Roman"/>
                <w:bCs/>
                <w:color w:val="000000" w:themeColor="text1"/>
              </w:rPr>
              <w:t>Cost per click</w:t>
            </w:r>
          </w:p>
        </w:tc>
        <w:tc>
          <w:tcPr>
            <w:tcW w:w="3624" w:type="dxa"/>
            <w:shd w:val="clear" w:color="auto" w:fill="auto"/>
          </w:tcPr>
          <w:p w14:paraId="79395697" w14:textId="495AF036" w:rsidR="00A07A89" w:rsidRPr="0085219B" w:rsidRDefault="00626046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626046">
              <w:rPr>
                <w:rFonts w:ascii="Times New Roman" w:hAnsi="Times New Roman"/>
                <w:bCs/>
                <w:color w:val="000000" w:themeColor="text1"/>
              </w:rPr>
              <w:t>Customer Testimonial Ratio</w:t>
            </w:r>
          </w:p>
        </w:tc>
        <w:tc>
          <w:tcPr>
            <w:tcW w:w="598" w:type="dxa"/>
            <w:shd w:val="clear" w:color="auto" w:fill="auto"/>
          </w:tcPr>
          <w:p w14:paraId="27BBE62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E7A27F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5CCE0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657E61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7A0B84CB" w14:textId="77777777" w:rsidTr="00D03B76">
        <w:tc>
          <w:tcPr>
            <w:tcW w:w="488" w:type="dxa"/>
            <w:shd w:val="clear" w:color="auto" w:fill="auto"/>
            <w:vAlign w:val="center"/>
          </w:tcPr>
          <w:p w14:paraId="510BD08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4D4B75A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62EE553F" w14:textId="7B1A2BBE" w:rsidR="00A07A89" w:rsidRPr="0085219B" w:rsidRDefault="00626046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Cost per Man</w:t>
            </w:r>
          </w:p>
        </w:tc>
        <w:tc>
          <w:tcPr>
            <w:tcW w:w="3624" w:type="dxa"/>
            <w:shd w:val="clear" w:color="auto" w:fill="auto"/>
          </w:tcPr>
          <w:p w14:paraId="6C494533" w14:textId="28251420" w:rsidR="00A07A89" w:rsidRPr="0085219B" w:rsidRDefault="00626046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626046">
              <w:rPr>
                <w:rFonts w:ascii="Times New Roman" w:hAnsi="Times New Roman"/>
                <w:bCs/>
                <w:color w:val="000000" w:themeColor="text1"/>
              </w:rPr>
              <w:t>Cost per Thousand Impressions</w:t>
            </w:r>
          </w:p>
        </w:tc>
        <w:tc>
          <w:tcPr>
            <w:tcW w:w="598" w:type="dxa"/>
            <w:shd w:val="clear" w:color="auto" w:fill="auto"/>
          </w:tcPr>
          <w:p w14:paraId="51F0A44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7DAD6E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172AAE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13B4C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88FFA73" w14:textId="77777777" w:rsidTr="00D03B76">
        <w:tc>
          <w:tcPr>
            <w:tcW w:w="488" w:type="dxa"/>
            <w:shd w:val="clear" w:color="auto" w:fill="auto"/>
            <w:vAlign w:val="center"/>
          </w:tcPr>
          <w:p w14:paraId="26F250A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90D596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02BC7D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3A9E73E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BD01A0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982C36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DF147E7" w14:textId="77777777" w:rsidTr="00D03B76">
        <w:tc>
          <w:tcPr>
            <w:tcW w:w="488" w:type="dxa"/>
            <w:shd w:val="clear" w:color="auto" w:fill="auto"/>
            <w:vAlign w:val="center"/>
          </w:tcPr>
          <w:p w14:paraId="6687DD0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5381C4F" w14:textId="49FCB224" w:rsidR="00A07A89" w:rsidRPr="005B4927" w:rsidRDefault="009B0AEF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PPC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4A2BB5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1FA051A" w14:textId="411E1231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FA259A9" w14:textId="39ACCA2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42569079" w14:textId="46C595E0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4E911082" w14:textId="77777777" w:rsidTr="00D03B76">
        <w:tc>
          <w:tcPr>
            <w:tcW w:w="488" w:type="dxa"/>
            <w:shd w:val="clear" w:color="auto" w:fill="auto"/>
            <w:vAlign w:val="center"/>
          </w:tcPr>
          <w:p w14:paraId="7C60298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02529BC" w14:textId="7B6356D7" w:rsidR="00A07A89" w:rsidRPr="005B4927" w:rsidRDefault="009B0AEF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Organic search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CBECC1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EA964EE" w14:textId="69B4336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391C3A0" w14:textId="34D4FB2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0A0A7758" w14:textId="251380D4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C71D778" w14:textId="77777777" w:rsidTr="00D03B76">
        <w:tc>
          <w:tcPr>
            <w:tcW w:w="488" w:type="dxa"/>
            <w:shd w:val="clear" w:color="auto" w:fill="auto"/>
            <w:vAlign w:val="center"/>
          </w:tcPr>
          <w:p w14:paraId="2E33252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B24AEB7" w14:textId="2A806368" w:rsidR="00A07A89" w:rsidRPr="005B4927" w:rsidRDefault="0011554A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Internet marketing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94F9E1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E718D4A" w14:textId="5AE438F1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545FFB0" w14:textId="00694B5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96ED86E" w14:textId="7841FF4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C2E754E" w14:textId="77777777" w:rsidTr="00D03B76">
        <w:tc>
          <w:tcPr>
            <w:tcW w:w="488" w:type="dxa"/>
            <w:shd w:val="clear" w:color="auto" w:fill="auto"/>
            <w:vAlign w:val="center"/>
          </w:tcPr>
          <w:p w14:paraId="0663D27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E8DD7BA" w14:textId="72A157A2" w:rsidR="00A07A89" w:rsidRPr="005B4927" w:rsidRDefault="00851E0F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Social media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299D2C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23754A9" w14:textId="623BB12C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FB7BEB8" w14:textId="627C47FB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271C8531" w14:textId="16EC5FA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7C58EFB2" w14:textId="77777777" w:rsidTr="00D03B76">
        <w:tc>
          <w:tcPr>
            <w:tcW w:w="488" w:type="dxa"/>
            <w:shd w:val="clear" w:color="auto" w:fill="auto"/>
            <w:vAlign w:val="center"/>
          </w:tcPr>
          <w:p w14:paraId="6D56F64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C32931A" w14:textId="117BB1E8" w:rsidR="00A07A89" w:rsidRPr="005B4927" w:rsidRDefault="00851E0F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Blog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B4224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8A12C7" w14:textId="2708CFA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2FF3B87" w14:textId="54E2604B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49B7EB7" w14:textId="415DD80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5B9A5CE5" w14:textId="77777777" w:rsidTr="00D03B76">
        <w:tc>
          <w:tcPr>
            <w:tcW w:w="488" w:type="dxa"/>
            <w:shd w:val="clear" w:color="auto" w:fill="auto"/>
            <w:vAlign w:val="center"/>
          </w:tcPr>
          <w:p w14:paraId="7AF068D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3F3C105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940DBD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83DDCA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846086B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1BDDB7F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37808CF5" w14:textId="77777777" w:rsidTr="00D03B76">
        <w:tc>
          <w:tcPr>
            <w:tcW w:w="488" w:type="dxa"/>
            <w:shd w:val="clear" w:color="auto" w:fill="auto"/>
            <w:vAlign w:val="center"/>
          </w:tcPr>
          <w:p w14:paraId="4BEA9B2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24EF878" w14:textId="4D44D7A7" w:rsidR="00A07A89" w:rsidRPr="00531D2F" w:rsidRDefault="00851E0F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Any 2 challenges in implementing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A9ECA2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8BDA9EA" w14:textId="0B950BF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F2C3088" w14:textId="6A1FC744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D4E7F90" w14:textId="2383CE7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14:paraId="7B594AE8" w14:textId="77777777" w:rsidTr="00D03B76">
        <w:tc>
          <w:tcPr>
            <w:tcW w:w="488" w:type="dxa"/>
            <w:shd w:val="clear" w:color="auto" w:fill="auto"/>
            <w:vAlign w:val="center"/>
          </w:tcPr>
          <w:p w14:paraId="59AC5E1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4A2259E" w14:textId="78B147B5" w:rsidR="00A07A89" w:rsidRPr="007A7EAF" w:rsidRDefault="00851E0F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Name of any 2 applications used for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B89FE0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7E263E0" w14:textId="602C747C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31E5759" w14:textId="324B935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E09DC68" w14:textId="031ACB6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37C96381" w14:textId="77777777" w:rsidTr="00D03B76">
        <w:tc>
          <w:tcPr>
            <w:tcW w:w="488" w:type="dxa"/>
            <w:shd w:val="clear" w:color="auto" w:fill="auto"/>
            <w:vAlign w:val="center"/>
          </w:tcPr>
          <w:p w14:paraId="2B9BB14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EECA22D" w14:textId="38427786" w:rsidR="00A07A89" w:rsidRPr="000D7888" w:rsidRDefault="005C38FC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CPM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716405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BAFE31D" w14:textId="31AD2B0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5A89345" w14:textId="186081E5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F269FB2" w14:textId="35FAD676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A07A89" w:rsidRPr="00AD2855" w14:paraId="290AE89E" w14:textId="77777777" w:rsidTr="00D03B76">
        <w:tc>
          <w:tcPr>
            <w:tcW w:w="488" w:type="dxa"/>
            <w:shd w:val="clear" w:color="auto" w:fill="auto"/>
            <w:vAlign w:val="center"/>
          </w:tcPr>
          <w:p w14:paraId="43FB1EC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3D9C7F7" w14:textId="25E6CE8A" w:rsidR="00A07A89" w:rsidRPr="000D7888" w:rsidRDefault="003A5EB7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Define owned media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4D8FD4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78C576" w14:textId="0CC3100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B3C1CB4" w14:textId="4963E962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C260142" w14:textId="730239B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A07A89" w:rsidRPr="00AD2855" w14:paraId="13994D13" w14:textId="77777777" w:rsidTr="00D03B76">
        <w:tc>
          <w:tcPr>
            <w:tcW w:w="488" w:type="dxa"/>
            <w:shd w:val="clear" w:color="auto" w:fill="auto"/>
            <w:vAlign w:val="center"/>
          </w:tcPr>
          <w:p w14:paraId="228AAC4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CFEC53A" w14:textId="5331D89F" w:rsidR="00A07A89" w:rsidRPr="00647DD2" w:rsidRDefault="005C38FC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Define CPC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4E121D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BDBA11A" w14:textId="318DE30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3C0292D" w14:textId="18FD417A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DF88F2C" w14:textId="376E2CC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A4922BE" w14:textId="77777777" w:rsidTr="00D03B76">
        <w:tc>
          <w:tcPr>
            <w:tcW w:w="488" w:type="dxa"/>
            <w:shd w:val="clear" w:color="auto" w:fill="auto"/>
            <w:vAlign w:val="center"/>
          </w:tcPr>
          <w:p w14:paraId="7B2E8D51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3F05E3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75ABB71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ED5D3F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C32672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4AC1FB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03B76" w:rsidRPr="00AD2855" w14:paraId="2AD1539C" w14:textId="77777777" w:rsidTr="00D03B76">
        <w:tc>
          <w:tcPr>
            <w:tcW w:w="488" w:type="dxa"/>
            <w:shd w:val="clear" w:color="auto" w:fill="auto"/>
            <w:vAlign w:val="center"/>
          </w:tcPr>
          <w:p w14:paraId="12C6B183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B94A3F0" w14:textId="2F520B41" w:rsidR="00D03B76" w:rsidRPr="00AA0A04" w:rsidRDefault="00851E0F" w:rsidP="00D03B76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9B0AEF" w:rsidRPr="009B0AEF">
              <w:rPr>
                <w:rFonts w:ascii="Times New Roman" w:hAnsi="Times New Roman"/>
                <w:bCs/>
              </w:rPr>
              <w:t>Which metric</w:t>
            </w:r>
            <w:r w:rsidR="00E11ACF">
              <w:rPr>
                <w:rFonts w:ascii="Times New Roman" w:hAnsi="Times New Roman"/>
                <w:bCs/>
              </w:rPr>
              <w:t>s</w:t>
            </w:r>
            <w:r w:rsidR="009B0AEF" w:rsidRPr="009B0AEF">
              <w:rPr>
                <w:rFonts w:ascii="Times New Roman" w:hAnsi="Times New Roman"/>
                <w:bCs/>
              </w:rPr>
              <w:t xml:space="preserve"> helps measure the effectiveness of paid advertising campaigns?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062149D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0DBDB091" w14:textId="12957EE2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12B62DF" w14:textId="0C31660B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87CE7B1" w14:textId="5E24617A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D03B76" w:rsidRPr="00AD2855" w14:paraId="6B36C7AB" w14:textId="77777777" w:rsidTr="00D03B76">
        <w:tc>
          <w:tcPr>
            <w:tcW w:w="488" w:type="dxa"/>
            <w:shd w:val="clear" w:color="auto" w:fill="auto"/>
            <w:vAlign w:val="center"/>
          </w:tcPr>
          <w:p w14:paraId="3B814723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992DDC8" w14:textId="008FEF77" w:rsidR="00D03B76" w:rsidRPr="00165CA9" w:rsidRDefault="00851E0F" w:rsidP="00D03B76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E11ACF">
              <w:rPr>
                <w:rFonts w:ascii="Times New Roman" w:hAnsi="Times New Roman"/>
                <w:bCs/>
              </w:rPr>
              <w:t>Is there any relationship between SEO and Organic Search? Elaborate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2533A37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0DED33CA" w14:textId="34BC68FA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FE87DC2" w14:textId="3B1408A0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752D7036" w14:textId="2E55B383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D03B76" w:rsidRPr="00AD2855" w14:paraId="457408EC" w14:textId="77777777" w:rsidTr="00D03B76">
        <w:tc>
          <w:tcPr>
            <w:tcW w:w="488" w:type="dxa"/>
            <w:shd w:val="clear" w:color="auto" w:fill="auto"/>
            <w:vAlign w:val="center"/>
          </w:tcPr>
          <w:p w14:paraId="2F96D54C" w14:textId="77777777" w:rsidR="00D03B76" w:rsidRPr="00AD2855" w:rsidRDefault="00D03B76" w:rsidP="00D03B76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88186EC" w14:textId="77777777" w:rsidR="00D03B76" w:rsidRPr="00AD2855" w:rsidRDefault="00D03B76" w:rsidP="00D03B76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C21DC0F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2A03FA80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ADCC2D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77EC5B9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03B76" w:rsidRPr="00AD2855" w14:paraId="316C503A" w14:textId="77777777" w:rsidTr="00D03B76">
        <w:tc>
          <w:tcPr>
            <w:tcW w:w="488" w:type="dxa"/>
            <w:shd w:val="clear" w:color="auto" w:fill="auto"/>
            <w:vAlign w:val="center"/>
          </w:tcPr>
          <w:p w14:paraId="0F8720DA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E03F9E0" w14:textId="31F2AD6B" w:rsidR="00D03B76" w:rsidRPr="00AD2855" w:rsidRDefault="0011554A" w:rsidP="00D03B76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Name any 4 social media platforms used for business?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995E670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6B604EB" w14:textId="0C97CCCE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FE787FC" w14:textId="7774F77B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0589582" w14:textId="3698A5D8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D03B76" w:rsidRPr="00AD2855" w14:paraId="0FDBDD82" w14:textId="77777777" w:rsidTr="00D03B76">
        <w:tc>
          <w:tcPr>
            <w:tcW w:w="488" w:type="dxa"/>
            <w:shd w:val="clear" w:color="auto" w:fill="auto"/>
            <w:vAlign w:val="center"/>
          </w:tcPr>
          <w:p w14:paraId="234E9D29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9EFEA70" w14:textId="21C24CAE" w:rsidR="00D03B76" w:rsidRDefault="006A52A2" w:rsidP="00D03B76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11554A">
              <w:rPr>
                <w:rFonts w:ascii="Times New Roman" w:hAnsi="Times New Roman"/>
              </w:rPr>
              <w:t>Write 4 notable differences between Traditional and Digital marketing?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4019B8A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CB8B03B" w14:textId="191F335A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44DC2FF" w14:textId="5D01BC0A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63E51FB" w14:textId="2697BC40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D03B76" w:rsidRPr="00AD2855" w14:paraId="719FE6AF" w14:textId="77777777" w:rsidTr="00D03B76">
        <w:tc>
          <w:tcPr>
            <w:tcW w:w="488" w:type="dxa"/>
            <w:shd w:val="clear" w:color="auto" w:fill="auto"/>
            <w:vAlign w:val="center"/>
          </w:tcPr>
          <w:p w14:paraId="00CD771B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55F0718" w14:textId="0F117D1A" w:rsidR="00D03B76" w:rsidRPr="00AD2855" w:rsidRDefault="003A5EB7" w:rsidP="00D03B76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Define Paid media and Earned media? Give 2 examples each.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9A01E15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EAEBBF5" w14:textId="261DBD51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06D85E9" w14:textId="5DF48CA3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4B728AB" w14:textId="1FF27596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14:paraId="1E61BB1E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701227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51803" w14:textId="77777777" w:rsidR="00701227" w:rsidRDefault="00701227" w:rsidP="0014568C">
      <w:pPr>
        <w:spacing w:before="0" w:after="0"/>
      </w:pPr>
      <w:r>
        <w:separator/>
      </w:r>
    </w:p>
  </w:endnote>
  <w:endnote w:type="continuationSeparator" w:id="0">
    <w:p w14:paraId="0B73BFB7" w14:textId="77777777" w:rsidR="00701227" w:rsidRDefault="00701227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5434284C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6FFACEBD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21472" w14:textId="77777777" w:rsidR="00701227" w:rsidRDefault="00701227" w:rsidP="0014568C">
      <w:pPr>
        <w:spacing w:before="0" w:after="0"/>
      </w:pPr>
      <w:r>
        <w:separator/>
      </w:r>
    </w:p>
  </w:footnote>
  <w:footnote w:type="continuationSeparator" w:id="0">
    <w:p w14:paraId="08BFF0E0" w14:textId="77777777" w:rsidR="00701227" w:rsidRDefault="00701227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DE640C"/>
    <w:multiLevelType w:val="hybridMultilevel"/>
    <w:tmpl w:val="77125ED0"/>
    <w:lvl w:ilvl="0" w:tplc="96025C90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EB1067"/>
    <w:multiLevelType w:val="hybridMultilevel"/>
    <w:tmpl w:val="E4064334"/>
    <w:lvl w:ilvl="0" w:tplc="0B8C5EEC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4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48604A7D"/>
    <w:multiLevelType w:val="hybridMultilevel"/>
    <w:tmpl w:val="FFF4F9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4A3E30"/>
    <w:multiLevelType w:val="hybridMultilevel"/>
    <w:tmpl w:val="CCCC55C4"/>
    <w:lvl w:ilvl="0" w:tplc="58B81152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8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9" w15:restartNumberingAfterBreak="0">
    <w:nsid w:val="62D843A9"/>
    <w:multiLevelType w:val="hybridMultilevel"/>
    <w:tmpl w:val="15BE851C"/>
    <w:lvl w:ilvl="0" w:tplc="1E54DD08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0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944CFB"/>
    <w:multiLevelType w:val="hybridMultilevel"/>
    <w:tmpl w:val="3448225A"/>
    <w:lvl w:ilvl="0" w:tplc="806ADB22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3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079596117">
    <w:abstractNumId w:val="11"/>
  </w:num>
  <w:num w:numId="2" w16cid:durableId="770666928">
    <w:abstractNumId w:val="13"/>
  </w:num>
  <w:num w:numId="3" w16cid:durableId="1211385700">
    <w:abstractNumId w:val="8"/>
  </w:num>
  <w:num w:numId="4" w16cid:durableId="1082526804">
    <w:abstractNumId w:val="4"/>
  </w:num>
  <w:num w:numId="5" w16cid:durableId="111174393">
    <w:abstractNumId w:val="5"/>
  </w:num>
  <w:num w:numId="6" w16cid:durableId="1648626004">
    <w:abstractNumId w:val="10"/>
  </w:num>
  <w:num w:numId="7" w16cid:durableId="149256053">
    <w:abstractNumId w:val="1"/>
  </w:num>
  <w:num w:numId="8" w16cid:durableId="1626085227">
    <w:abstractNumId w:val="2"/>
  </w:num>
  <w:num w:numId="9" w16cid:durableId="1090391610">
    <w:abstractNumId w:val="6"/>
  </w:num>
  <w:num w:numId="10" w16cid:durableId="937516790">
    <w:abstractNumId w:val="12"/>
  </w:num>
  <w:num w:numId="11" w16cid:durableId="594675315">
    <w:abstractNumId w:val="9"/>
  </w:num>
  <w:num w:numId="12" w16cid:durableId="976372159">
    <w:abstractNumId w:val="3"/>
  </w:num>
  <w:num w:numId="13" w16cid:durableId="1303464278">
    <w:abstractNumId w:val="7"/>
  </w:num>
  <w:num w:numId="14" w16cid:durableId="13096272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418B"/>
    <w:rsid w:val="0000714B"/>
    <w:rsid w:val="000144B0"/>
    <w:rsid w:val="00020831"/>
    <w:rsid w:val="0002543A"/>
    <w:rsid w:val="00043414"/>
    <w:rsid w:val="00043926"/>
    <w:rsid w:val="00044352"/>
    <w:rsid w:val="00044F43"/>
    <w:rsid w:val="0009439B"/>
    <w:rsid w:val="00096035"/>
    <w:rsid w:val="000A22AF"/>
    <w:rsid w:val="000A2ECE"/>
    <w:rsid w:val="000A52E0"/>
    <w:rsid w:val="000B2112"/>
    <w:rsid w:val="000B24B0"/>
    <w:rsid w:val="000C1D2A"/>
    <w:rsid w:val="000C57CB"/>
    <w:rsid w:val="000D04AB"/>
    <w:rsid w:val="000D7888"/>
    <w:rsid w:val="001003F7"/>
    <w:rsid w:val="00112F41"/>
    <w:rsid w:val="0011554A"/>
    <w:rsid w:val="00120BD1"/>
    <w:rsid w:val="00127A2C"/>
    <w:rsid w:val="00134207"/>
    <w:rsid w:val="001445F0"/>
    <w:rsid w:val="0014568C"/>
    <w:rsid w:val="00147B03"/>
    <w:rsid w:val="001516CE"/>
    <w:rsid w:val="00165CA9"/>
    <w:rsid w:val="00172AC4"/>
    <w:rsid w:val="001732F1"/>
    <w:rsid w:val="00177C4D"/>
    <w:rsid w:val="001B6941"/>
    <w:rsid w:val="001D0B88"/>
    <w:rsid w:val="001D3090"/>
    <w:rsid w:val="001D5596"/>
    <w:rsid w:val="001D6238"/>
    <w:rsid w:val="001E165F"/>
    <w:rsid w:val="001E6F6F"/>
    <w:rsid w:val="001F5908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47CB3"/>
    <w:rsid w:val="00357746"/>
    <w:rsid w:val="003647CB"/>
    <w:rsid w:val="0036645E"/>
    <w:rsid w:val="003816E3"/>
    <w:rsid w:val="00381F8D"/>
    <w:rsid w:val="0038748D"/>
    <w:rsid w:val="003902E5"/>
    <w:rsid w:val="003A2D25"/>
    <w:rsid w:val="003A5EB7"/>
    <w:rsid w:val="003B5FE9"/>
    <w:rsid w:val="003C24ED"/>
    <w:rsid w:val="003C29BA"/>
    <w:rsid w:val="003C342C"/>
    <w:rsid w:val="003D2C57"/>
    <w:rsid w:val="003D3318"/>
    <w:rsid w:val="003D4DDC"/>
    <w:rsid w:val="003F3BDF"/>
    <w:rsid w:val="003F56C1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30AD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38FC"/>
    <w:rsid w:val="005C6A65"/>
    <w:rsid w:val="005D6111"/>
    <w:rsid w:val="005D71CC"/>
    <w:rsid w:val="005F26E1"/>
    <w:rsid w:val="00607E9A"/>
    <w:rsid w:val="00621E14"/>
    <w:rsid w:val="00624BC3"/>
    <w:rsid w:val="00626046"/>
    <w:rsid w:val="006466A8"/>
    <w:rsid w:val="00646820"/>
    <w:rsid w:val="00647D8D"/>
    <w:rsid w:val="00647DD2"/>
    <w:rsid w:val="00676737"/>
    <w:rsid w:val="006A433D"/>
    <w:rsid w:val="006A52A2"/>
    <w:rsid w:val="006D0B79"/>
    <w:rsid w:val="006D322C"/>
    <w:rsid w:val="00701227"/>
    <w:rsid w:val="00704AB4"/>
    <w:rsid w:val="00720067"/>
    <w:rsid w:val="00735B8E"/>
    <w:rsid w:val="00750590"/>
    <w:rsid w:val="007517A4"/>
    <w:rsid w:val="007540F2"/>
    <w:rsid w:val="00755028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7F2EC4"/>
    <w:rsid w:val="00803A08"/>
    <w:rsid w:val="00825948"/>
    <w:rsid w:val="00831728"/>
    <w:rsid w:val="00834946"/>
    <w:rsid w:val="008474E1"/>
    <w:rsid w:val="00851E0F"/>
    <w:rsid w:val="0085219B"/>
    <w:rsid w:val="0086366A"/>
    <w:rsid w:val="00867903"/>
    <w:rsid w:val="00867A7C"/>
    <w:rsid w:val="0087005B"/>
    <w:rsid w:val="00870BB6"/>
    <w:rsid w:val="00886515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7616E"/>
    <w:rsid w:val="00976F69"/>
    <w:rsid w:val="00980E93"/>
    <w:rsid w:val="00992644"/>
    <w:rsid w:val="009932AE"/>
    <w:rsid w:val="00993EF3"/>
    <w:rsid w:val="009946C6"/>
    <w:rsid w:val="009B0AEF"/>
    <w:rsid w:val="009B29CD"/>
    <w:rsid w:val="009B33A1"/>
    <w:rsid w:val="009B3D83"/>
    <w:rsid w:val="009C3462"/>
    <w:rsid w:val="009D2718"/>
    <w:rsid w:val="009D7462"/>
    <w:rsid w:val="009D7905"/>
    <w:rsid w:val="00A02097"/>
    <w:rsid w:val="00A07A89"/>
    <w:rsid w:val="00A117A8"/>
    <w:rsid w:val="00A24B0A"/>
    <w:rsid w:val="00A329EA"/>
    <w:rsid w:val="00A45B19"/>
    <w:rsid w:val="00A52FE0"/>
    <w:rsid w:val="00A616EE"/>
    <w:rsid w:val="00A64E66"/>
    <w:rsid w:val="00A71E8B"/>
    <w:rsid w:val="00A77BA7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354E7"/>
    <w:rsid w:val="00B737BA"/>
    <w:rsid w:val="00B76EF3"/>
    <w:rsid w:val="00B91A22"/>
    <w:rsid w:val="00B9655F"/>
    <w:rsid w:val="00BB57A0"/>
    <w:rsid w:val="00BC4F28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FC3"/>
    <w:rsid w:val="00C61D05"/>
    <w:rsid w:val="00C66B1D"/>
    <w:rsid w:val="00C70090"/>
    <w:rsid w:val="00C70CCD"/>
    <w:rsid w:val="00C76B65"/>
    <w:rsid w:val="00CA7E30"/>
    <w:rsid w:val="00CB2E75"/>
    <w:rsid w:val="00CC021D"/>
    <w:rsid w:val="00CC1E46"/>
    <w:rsid w:val="00CC2611"/>
    <w:rsid w:val="00CC5640"/>
    <w:rsid w:val="00CC63A6"/>
    <w:rsid w:val="00CD04D1"/>
    <w:rsid w:val="00CE5D11"/>
    <w:rsid w:val="00CF3D02"/>
    <w:rsid w:val="00CF64EB"/>
    <w:rsid w:val="00D03B76"/>
    <w:rsid w:val="00D07891"/>
    <w:rsid w:val="00D1641F"/>
    <w:rsid w:val="00D16688"/>
    <w:rsid w:val="00D25301"/>
    <w:rsid w:val="00D310D5"/>
    <w:rsid w:val="00D458A6"/>
    <w:rsid w:val="00D45AAC"/>
    <w:rsid w:val="00D50E8D"/>
    <w:rsid w:val="00D5401F"/>
    <w:rsid w:val="00D543FD"/>
    <w:rsid w:val="00D8070C"/>
    <w:rsid w:val="00D827BC"/>
    <w:rsid w:val="00D86ADF"/>
    <w:rsid w:val="00D9422E"/>
    <w:rsid w:val="00D946F5"/>
    <w:rsid w:val="00DB6AB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1ACF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3CEF"/>
    <w:rsid w:val="00EA5334"/>
    <w:rsid w:val="00EA58B1"/>
    <w:rsid w:val="00EA5F82"/>
    <w:rsid w:val="00EB2F10"/>
    <w:rsid w:val="00EB4F9F"/>
    <w:rsid w:val="00EC6CA4"/>
    <w:rsid w:val="00EC795C"/>
    <w:rsid w:val="00EE4974"/>
    <w:rsid w:val="00EF0FA0"/>
    <w:rsid w:val="00EF1CF5"/>
    <w:rsid w:val="00F02692"/>
    <w:rsid w:val="00F107D8"/>
    <w:rsid w:val="00F1093F"/>
    <w:rsid w:val="00F16F07"/>
    <w:rsid w:val="00F23FEF"/>
    <w:rsid w:val="00F42194"/>
    <w:rsid w:val="00F5454C"/>
    <w:rsid w:val="00F5519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D5EC1F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56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3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71</TotalTime>
  <Pages>2</Pages>
  <Words>392</Words>
  <Characters>2239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Udayan Giri</cp:lastModifiedBy>
  <cp:revision>14</cp:revision>
  <cp:lastPrinted>2017-09-14T07:14:00Z</cp:lastPrinted>
  <dcterms:created xsi:type="dcterms:W3CDTF">2024-03-07T15:03:00Z</dcterms:created>
  <dcterms:modified xsi:type="dcterms:W3CDTF">2024-03-07T16:24:00Z</dcterms:modified>
</cp:coreProperties>
</file>