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38F7F" w14:textId="425A0865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 xml:space="preserve">Seat </w:t>
      </w:r>
      <w:r w:rsidR="00CD3F6D" w:rsidRPr="00AD2855">
        <w:rPr>
          <w:rFonts w:ascii="Times New Roman" w:hAnsi="Times New Roman"/>
          <w:b/>
          <w:bCs/>
          <w:sz w:val="18"/>
          <w:szCs w:val="18"/>
        </w:rPr>
        <w:t>No: _</w:t>
      </w:r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 xml:space="preserve">Enrollment </w:t>
      </w:r>
      <w:r w:rsidR="00CD3F6D" w:rsidRPr="00AD2855">
        <w:rPr>
          <w:rFonts w:ascii="Times New Roman" w:hAnsi="Times New Roman"/>
          <w:b/>
          <w:bCs/>
          <w:sz w:val="18"/>
          <w:szCs w:val="18"/>
        </w:rPr>
        <w:t>No: _</w:t>
      </w:r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</w:p>
    <w:p w14:paraId="7464C29E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588B0C2D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695F0006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7C90D2AC" w14:textId="2EEA91C9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3D5330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536086">
        <w:rPr>
          <w:rFonts w:ascii="Times New Roman" w:hAnsi="Times New Roman"/>
          <w:b/>
          <w:bCs/>
        </w:rPr>
        <w:t>13/3/24</w:t>
      </w:r>
    </w:p>
    <w:p w14:paraId="5AEF1149" w14:textId="200C865A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E52A0F">
        <w:rPr>
          <w:rFonts w:ascii="Times New Roman" w:hAnsi="Times New Roman"/>
          <w:b/>
          <w:bCs/>
        </w:rPr>
        <w:tab/>
      </w:r>
      <w:r w:rsidR="003D5330">
        <w:rPr>
          <w:rFonts w:ascii="Arial" w:hAnsi="Arial" w:cs="Arial"/>
          <w:b/>
          <w:bCs/>
          <w:sz w:val="20"/>
          <w:szCs w:val="20"/>
          <w:lang w:val="en-IN" w:bidi="gu-IN"/>
        </w:rPr>
        <w:t>06205252</w:t>
      </w:r>
      <w:r w:rsidR="003D5330">
        <w:rPr>
          <w:rFonts w:ascii="Arial" w:hAnsi="Arial" w:cs="Arial"/>
          <w:b/>
          <w:bCs/>
          <w:sz w:val="20"/>
          <w:szCs w:val="20"/>
          <w:lang w:val="en-IN" w:bidi="gu-IN"/>
        </w:rPr>
        <w:tab/>
      </w:r>
      <w:r w:rsidR="003D5330">
        <w:rPr>
          <w:rFonts w:ascii="Arial" w:hAnsi="Arial" w:cs="Arial"/>
          <w:b/>
          <w:bCs/>
          <w:sz w:val="20"/>
          <w:szCs w:val="20"/>
          <w:lang w:val="en-IN" w:bidi="gu-IN"/>
        </w:rPr>
        <w:tab/>
      </w:r>
      <w:r w:rsidR="003D5330">
        <w:rPr>
          <w:rFonts w:ascii="Arial" w:hAnsi="Arial" w:cs="Arial"/>
          <w:b/>
          <w:bCs/>
          <w:sz w:val="20"/>
          <w:szCs w:val="20"/>
          <w:lang w:val="en-IN" w:bidi="gu-IN"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207700A7" w14:textId="75C99BAB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E52A0F">
        <w:rPr>
          <w:rFonts w:ascii="Times New Roman" w:hAnsi="Times New Roman"/>
          <w:b/>
          <w:bCs/>
        </w:rPr>
        <w:tab/>
      </w:r>
      <w:r w:rsidR="003D5330">
        <w:rPr>
          <w:rFonts w:ascii="Times New Roman" w:hAnsi="Times New Roman"/>
          <w:b/>
          <w:bCs/>
        </w:rPr>
        <w:t>Database Management</w:t>
      </w:r>
      <w:r w:rsidR="003D5330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1060C60F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6B9AFA8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338AC98B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6E62968F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5736ED93" w14:textId="5ACAC012" w:rsidR="00D946F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2F3768A1" w14:textId="77777777" w:rsidR="006F2C84" w:rsidRPr="00AD2855" w:rsidRDefault="006F2C84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530"/>
        <w:gridCol w:w="3421"/>
        <w:gridCol w:w="3619"/>
        <w:gridCol w:w="598"/>
        <w:gridCol w:w="546"/>
        <w:gridCol w:w="525"/>
        <w:gridCol w:w="525"/>
      </w:tblGrid>
      <w:tr w:rsidR="00A07A89" w:rsidRPr="00AD2855" w14:paraId="6DD6F623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7FA55E28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61A1826" w14:textId="77777777" w:rsidR="00A07A89" w:rsidRPr="003D5330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3D5330">
              <w:rPr>
                <w:rFonts w:ascii="Times New Roman" w:hAnsi="Times New Roman"/>
                <w:b/>
                <w:bCs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21D27C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38B92B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C889B1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FB2EA6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7B0FE4FC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6AAD878F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E367A0E" w14:textId="77777777" w:rsidR="00A07A89" w:rsidRPr="003D5330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3D5330">
              <w:rPr>
                <w:rFonts w:ascii="Times New Roman" w:hAnsi="Times New Roman"/>
                <w:b/>
                <w:bCs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AF51D4A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18716E30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529CD3CB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657600F7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52138AAD" w14:textId="77777777" w:rsidTr="006F2C84">
        <w:trPr>
          <w:trHeight w:hRule="exact" w:val="345"/>
        </w:trPr>
        <w:tc>
          <w:tcPr>
            <w:tcW w:w="487" w:type="dxa"/>
            <w:shd w:val="clear" w:color="auto" w:fill="auto"/>
            <w:vAlign w:val="center"/>
          </w:tcPr>
          <w:p w14:paraId="2BD08EE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B0741C1" w14:textId="43E6408D" w:rsidR="00A07A89" w:rsidRPr="003D5330" w:rsidRDefault="00B35D0D" w:rsidP="003D5330">
            <w:pPr>
              <w:pStyle w:val="ListParagraph"/>
              <w:numPr>
                <w:ilvl w:val="0"/>
                <w:numId w:val="9"/>
              </w:numPr>
              <w:spacing w:before="0" w:after="0"/>
              <w:ind w:left="23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sz w:val="21"/>
                <w:szCs w:val="21"/>
                <w:shd w:val="clear" w:color="auto" w:fill="FDFDFD"/>
              </w:rPr>
              <w:t>A ________ in a table represents a relationship among a set of values.</w:t>
            </w:r>
            <w:r w:rsidRPr="003D5330">
              <w:rPr>
                <w:rFonts w:ascii="Times New Roman" w:hAnsi="Times New Roman"/>
                <w:sz w:val="21"/>
                <w:szCs w:val="21"/>
              </w:rPr>
              <w:br/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072836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427A451" w14:textId="6DADC9C4" w:rsidR="00A07A89" w:rsidRPr="00AD2855" w:rsidRDefault="002A448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1FD77D1D" w14:textId="3F224C6E" w:rsidR="00A07A89" w:rsidRPr="00AD2855" w:rsidRDefault="002A448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8E7722A" w14:textId="21DAE4EA" w:rsidR="00A07A89" w:rsidRPr="00AD2855" w:rsidRDefault="002A448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24CFCBB5" w14:textId="77777777" w:rsidTr="006F2C84">
        <w:trPr>
          <w:trHeight w:hRule="exact" w:val="279"/>
        </w:trPr>
        <w:tc>
          <w:tcPr>
            <w:tcW w:w="487" w:type="dxa"/>
            <w:shd w:val="clear" w:color="auto" w:fill="auto"/>
            <w:vAlign w:val="center"/>
          </w:tcPr>
          <w:p w14:paraId="52BBEB6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E41F4F5" w14:textId="4DF31EB2" w:rsidR="00A07A89" w:rsidRPr="003D5330" w:rsidRDefault="00B35D0D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3D5330">
              <w:rPr>
                <w:rFonts w:ascii="Times New Roman" w:hAnsi="Times New Roman"/>
                <w:b/>
                <w:bCs/>
              </w:rPr>
              <w:t>a.</w:t>
            </w:r>
          </w:p>
        </w:tc>
        <w:tc>
          <w:tcPr>
            <w:tcW w:w="3421" w:type="dxa"/>
            <w:shd w:val="clear" w:color="auto" w:fill="auto"/>
          </w:tcPr>
          <w:p w14:paraId="135F1321" w14:textId="6660C21E" w:rsidR="00A07A89" w:rsidRPr="003D5330" w:rsidRDefault="00B35D0D" w:rsidP="00AD2855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sz w:val="21"/>
                <w:szCs w:val="21"/>
                <w:shd w:val="clear" w:color="auto" w:fill="FDFDFD"/>
              </w:rPr>
              <w:t>Column</w:t>
            </w:r>
          </w:p>
        </w:tc>
        <w:tc>
          <w:tcPr>
            <w:tcW w:w="3619" w:type="dxa"/>
            <w:shd w:val="clear" w:color="auto" w:fill="auto"/>
          </w:tcPr>
          <w:p w14:paraId="416D8E56" w14:textId="70D60F96" w:rsidR="00A07A89" w:rsidRPr="003D5330" w:rsidRDefault="00B35D0D" w:rsidP="00AD2855">
            <w:pPr>
              <w:spacing w:before="0"/>
              <w:ind w:left="-108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 xml:space="preserve">c. </w:t>
            </w:r>
            <w:r w:rsidRPr="003D5330">
              <w:rPr>
                <w:rFonts w:ascii="Times New Roman" w:hAnsi="Times New Roman"/>
                <w:sz w:val="21"/>
                <w:szCs w:val="21"/>
                <w:shd w:val="clear" w:color="auto" w:fill="FDFDFD"/>
              </w:rPr>
              <w:t>Row</w:t>
            </w:r>
          </w:p>
        </w:tc>
        <w:tc>
          <w:tcPr>
            <w:tcW w:w="598" w:type="dxa"/>
            <w:shd w:val="clear" w:color="auto" w:fill="auto"/>
          </w:tcPr>
          <w:p w14:paraId="22FA5FA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A35089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F96C6F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65CE52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5786C894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52C69D9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8999F73" w14:textId="73199898" w:rsidR="00A07A89" w:rsidRPr="003D5330" w:rsidRDefault="00B35D0D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3D5330">
              <w:rPr>
                <w:rFonts w:ascii="Times New Roman" w:hAnsi="Times New Roman"/>
                <w:b/>
                <w:bCs/>
              </w:rPr>
              <w:t>b.</w:t>
            </w:r>
          </w:p>
        </w:tc>
        <w:tc>
          <w:tcPr>
            <w:tcW w:w="3421" w:type="dxa"/>
            <w:shd w:val="clear" w:color="auto" w:fill="auto"/>
          </w:tcPr>
          <w:p w14:paraId="2886CB95" w14:textId="2AB6E4C4" w:rsidR="00A07A89" w:rsidRPr="003D5330" w:rsidRDefault="00B35D0D" w:rsidP="00AD2855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sz w:val="21"/>
                <w:szCs w:val="21"/>
                <w:shd w:val="clear" w:color="auto" w:fill="FDFDFD"/>
              </w:rPr>
              <w:t>Key</w:t>
            </w:r>
          </w:p>
        </w:tc>
        <w:tc>
          <w:tcPr>
            <w:tcW w:w="3619" w:type="dxa"/>
            <w:shd w:val="clear" w:color="auto" w:fill="auto"/>
          </w:tcPr>
          <w:p w14:paraId="563CCD92" w14:textId="3F44F55D" w:rsidR="00A07A89" w:rsidRPr="003D5330" w:rsidRDefault="00B35D0D" w:rsidP="00AD2855">
            <w:pPr>
              <w:spacing w:before="0"/>
              <w:ind w:left="-108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 xml:space="preserve">d. </w:t>
            </w:r>
            <w:r w:rsidRPr="003D5330">
              <w:rPr>
                <w:rFonts w:ascii="Times New Roman" w:hAnsi="Times New Roman"/>
                <w:sz w:val="21"/>
                <w:szCs w:val="21"/>
                <w:shd w:val="clear" w:color="auto" w:fill="FDFDFD"/>
              </w:rPr>
              <w:t>Entry</w:t>
            </w:r>
          </w:p>
        </w:tc>
        <w:tc>
          <w:tcPr>
            <w:tcW w:w="598" w:type="dxa"/>
            <w:shd w:val="clear" w:color="auto" w:fill="auto"/>
          </w:tcPr>
          <w:p w14:paraId="75A74DF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E66636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90057A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D2ECD4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339C194E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68C9CC26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0A9CDB6" w14:textId="66D55EFF" w:rsidR="002A4480" w:rsidRPr="003D5330" w:rsidRDefault="002A4480" w:rsidP="002A4480">
            <w:pPr>
              <w:pStyle w:val="ListParagraph"/>
              <w:numPr>
                <w:ilvl w:val="0"/>
                <w:numId w:val="9"/>
              </w:numPr>
              <w:spacing w:before="0" w:after="0"/>
              <w:ind w:left="230"/>
              <w:jc w:val="both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</w:rPr>
              <w:t>ER means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D4574EB" w14:textId="77777777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CA31EE1" w14:textId="4CEAD42C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8E490D3" w14:textId="67DA7659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394EEDA" w14:textId="42FB106B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A4480" w:rsidRPr="00AD2855" w14:paraId="3EB3D5EF" w14:textId="77777777" w:rsidTr="006F2C84">
        <w:trPr>
          <w:trHeight w:hRule="exact" w:val="291"/>
        </w:trPr>
        <w:tc>
          <w:tcPr>
            <w:tcW w:w="487" w:type="dxa"/>
            <w:shd w:val="clear" w:color="auto" w:fill="auto"/>
            <w:vAlign w:val="center"/>
          </w:tcPr>
          <w:p w14:paraId="0683A5C6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37B47A5" w14:textId="0B75E44A" w:rsidR="002A4480" w:rsidRPr="003D5330" w:rsidRDefault="002A4480" w:rsidP="002A4480">
            <w:pPr>
              <w:pStyle w:val="ListParagraph"/>
              <w:numPr>
                <w:ilvl w:val="0"/>
                <w:numId w:val="10"/>
              </w:numPr>
              <w:spacing w:before="0" w:after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421" w:type="dxa"/>
            <w:shd w:val="clear" w:color="auto" w:fill="auto"/>
          </w:tcPr>
          <w:p w14:paraId="2B782696" w14:textId="2E7DDBA8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</w:rPr>
              <w:t>ENTITY -RELATED</w:t>
            </w:r>
          </w:p>
        </w:tc>
        <w:tc>
          <w:tcPr>
            <w:tcW w:w="3619" w:type="dxa"/>
            <w:shd w:val="clear" w:color="auto" w:fill="auto"/>
          </w:tcPr>
          <w:p w14:paraId="3B6D1153" w14:textId="33CD492E" w:rsidR="002A4480" w:rsidRPr="003D5330" w:rsidRDefault="002A4480" w:rsidP="002A4480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ENTI</w:t>
            </w:r>
            <w:r w:rsidRPr="003D5330">
              <w:rPr>
                <w:rFonts w:ascii="Times New Roman" w:hAnsi="Times New Roman"/>
                <w:bCs/>
              </w:rPr>
              <w:t>TY</w:t>
            </w:r>
            <w:r w:rsidRPr="003D5330">
              <w:rPr>
                <w:rFonts w:ascii="Times New Roman" w:hAnsi="Times New Roman"/>
                <w:bCs/>
              </w:rPr>
              <w:t xml:space="preserve"> –RELATIONAL</w:t>
            </w:r>
          </w:p>
        </w:tc>
        <w:tc>
          <w:tcPr>
            <w:tcW w:w="598" w:type="dxa"/>
            <w:shd w:val="clear" w:color="auto" w:fill="auto"/>
          </w:tcPr>
          <w:p w14:paraId="623E65E8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ED85D6F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D85313C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9BE9055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1D0C8048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14230F7D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015E3D6" w14:textId="0A1D9087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3D5330">
              <w:rPr>
                <w:rFonts w:ascii="Times New Roman" w:hAnsi="Times New Roman"/>
                <w:b/>
                <w:bCs/>
              </w:rPr>
              <w:t>b.</w:t>
            </w:r>
          </w:p>
        </w:tc>
        <w:tc>
          <w:tcPr>
            <w:tcW w:w="3421" w:type="dxa"/>
            <w:shd w:val="clear" w:color="auto" w:fill="auto"/>
          </w:tcPr>
          <w:p w14:paraId="02D24FC7" w14:textId="3D8030C3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</w:rPr>
              <w:t>ENTIRE –RELATIONAL</w:t>
            </w:r>
          </w:p>
        </w:tc>
        <w:tc>
          <w:tcPr>
            <w:tcW w:w="3619" w:type="dxa"/>
            <w:shd w:val="clear" w:color="auto" w:fill="auto"/>
          </w:tcPr>
          <w:p w14:paraId="594B4043" w14:textId="14A0D4E0" w:rsidR="002A4480" w:rsidRPr="003D5330" w:rsidRDefault="002A4480" w:rsidP="002A4480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None</w:t>
            </w:r>
          </w:p>
        </w:tc>
        <w:tc>
          <w:tcPr>
            <w:tcW w:w="598" w:type="dxa"/>
            <w:shd w:val="clear" w:color="auto" w:fill="auto"/>
          </w:tcPr>
          <w:p w14:paraId="36ED224F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24A049E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CA00C06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2FA07DE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2AB2C46F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03A1F937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7E26927" w14:textId="50534916" w:rsidR="002A4480" w:rsidRPr="003D5330" w:rsidRDefault="002A4480" w:rsidP="002A4480">
            <w:pPr>
              <w:pStyle w:val="ListParagraph"/>
              <w:numPr>
                <w:ilvl w:val="0"/>
                <w:numId w:val="9"/>
              </w:numPr>
              <w:spacing w:before="0" w:after="0"/>
              <w:ind w:left="23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 xml:space="preserve">In E_R diagram weak entity is represented by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3E8E385" w14:textId="77777777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86D43F3" w14:textId="6D4BF77D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2D4AAEC" w14:textId="1662678E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3AE2448" w14:textId="582B70DA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A4480" w:rsidRPr="00AD2855" w14:paraId="135D2B1C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2726ADD8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1E7F0F1" w14:textId="3399C6C2" w:rsidR="002A4480" w:rsidRPr="003D5330" w:rsidRDefault="002A4480" w:rsidP="002A4480">
            <w:pPr>
              <w:pStyle w:val="ListParagraph"/>
              <w:numPr>
                <w:ilvl w:val="0"/>
                <w:numId w:val="13"/>
              </w:numPr>
              <w:spacing w:before="0" w:after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421" w:type="dxa"/>
            <w:shd w:val="clear" w:color="auto" w:fill="auto"/>
          </w:tcPr>
          <w:p w14:paraId="0A130D3E" w14:textId="04066DA0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Rectangle</w:t>
            </w:r>
          </w:p>
        </w:tc>
        <w:tc>
          <w:tcPr>
            <w:tcW w:w="3619" w:type="dxa"/>
            <w:shd w:val="clear" w:color="auto" w:fill="auto"/>
          </w:tcPr>
          <w:p w14:paraId="17EFC623" w14:textId="430898FA" w:rsidR="002A4480" w:rsidRPr="003D5330" w:rsidRDefault="002A4480" w:rsidP="002A4480">
            <w:pPr>
              <w:pStyle w:val="ListParagraph"/>
              <w:numPr>
                <w:ilvl w:val="0"/>
                <w:numId w:val="16"/>
              </w:numPr>
              <w:spacing w:before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Double Rectangle</w:t>
            </w:r>
          </w:p>
        </w:tc>
        <w:tc>
          <w:tcPr>
            <w:tcW w:w="598" w:type="dxa"/>
            <w:shd w:val="clear" w:color="auto" w:fill="auto"/>
          </w:tcPr>
          <w:p w14:paraId="6490F28C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7B5C9CA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40B1790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893A63C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440A4C48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784B8671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471A2E0" w14:textId="4A1F2146" w:rsidR="002A4480" w:rsidRPr="003D5330" w:rsidRDefault="002A4480" w:rsidP="002A4480">
            <w:pPr>
              <w:spacing w:before="0" w:after="0"/>
              <w:ind w:left="-68"/>
              <w:rPr>
                <w:rFonts w:ascii="Times New Roman" w:hAnsi="Times New Roman"/>
                <w:b/>
                <w:bCs/>
              </w:rPr>
            </w:pPr>
            <w:r w:rsidRPr="003D5330">
              <w:rPr>
                <w:rFonts w:ascii="Times New Roman" w:hAnsi="Times New Roman"/>
                <w:b/>
                <w:bCs/>
              </w:rPr>
              <w:t>b.</w:t>
            </w:r>
          </w:p>
        </w:tc>
        <w:tc>
          <w:tcPr>
            <w:tcW w:w="3421" w:type="dxa"/>
            <w:shd w:val="clear" w:color="auto" w:fill="auto"/>
          </w:tcPr>
          <w:p w14:paraId="16822EBD" w14:textId="71529C2E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Square</w:t>
            </w:r>
          </w:p>
        </w:tc>
        <w:tc>
          <w:tcPr>
            <w:tcW w:w="3619" w:type="dxa"/>
            <w:shd w:val="clear" w:color="auto" w:fill="auto"/>
          </w:tcPr>
          <w:p w14:paraId="1B47C774" w14:textId="279A442E" w:rsidR="002A4480" w:rsidRPr="003D5330" w:rsidRDefault="002A4480" w:rsidP="002A4480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Circle</w:t>
            </w:r>
          </w:p>
        </w:tc>
        <w:tc>
          <w:tcPr>
            <w:tcW w:w="598" w:type="dxa"/>
            <w:shd w:val="clear" w:color="auto" w:fill="auto"/>
          </w:tcPr>
          <w:p w14:paraId="2BBB68DC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FB290D8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06B8EE8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95604FE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0CC2152A" w14:textId="77777777" w:rsidTr="006F2C84">
        <w:trPr>
          <w:trHeight w:hRule="exact" w:val="425"/>
        </w:trPr>
        <w:tc>
          <w:tcPr>
            <w:tcW w:w="487" w:type="dxa"/>
            <w:shd w:val="clear" w:color="auto" w:fill="auto"/>
            <w:vAlign w:val="center"/>
          </w:tcPr>
          <w:p w14:paraId="5A1D2EFC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CA068AB" w14:textId="0A9E1E90" w:rsidR="002A4480" w:rsidRPr="003D5330" w:rsidRDefault="002A4480" w:rsidP="002A4480">
            <w:pPr>
              <w:pStyle w:val="ListParagraph"/>
              <w:numPr>
                <w:ilvl w:val="0"/>
                <w:numId w:val="9"/>
              </w:numPr>
              <w:spacing w:before="0" w:after="0"/>
              <w:ind w:left="23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sz w:val="23"/>
                <w:szCs w:val="23"/>
                <w:shd w:val="clear" w:color="auto" w:fill="FFFFFF"/>
              </w:rPr>
              <w:t>Which one of the following given statements possibly contains the error?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0DC29E9" w14:textId="77777777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940958E" w14:textId="0B15F497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DB62E1E" w14:textId="6454FF86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1142451" w14:textId="2BDB9A23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A4480" w:rsidRPr="00AD2855" w14:paraId="40B2AB9A" w14:textId="77777777" w:rsidTr="006F2C84">
        <w:trPr>
          <w:trHeight w:hRule="exact" w:val="700"/>
        </w:trPr>
        <w:tc>
          <w:tcPr>
            <w:tcW w:w="487" w:type="dxa"/>
            <w:shd w:val="clear" w:color="auto" w:fill="auto"/>
            <w:vAlign w:val="center"/>
          </w:tcPr>
          <w:p w14:paraId="0CB2A8A7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CFCD194" w14:textId="5FA01B4F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a.</w:t>
            </w:r>
          </w:p>
        </w:tc>
        <w:tc>
          <w:tcPr>
            <w:tcW w:w="3421" w:type="dxa"/>
            <w:shd w:val="clear" w:color="auto" w:fill="auto"/>
          </w:tcPr>
          <w:p w14:paraId="146BB033" w14:textId="77777777" w:rsidR="002A4480" w:rsidRPr="003D5330" w:rsidRDefault="002A4480" w:rsidP="002A4480">
            <w:p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select * from emp where empid = 10003;</w:t>
            </w:r>
          </w:p>
          <w:p w14:paraId="4A00FC79" w14:textId="77777777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</w:p>
        </w:tc>
        <w:tc>
          <w:tcPr>
            <w:tcW w:w="3619" w:type="dxa"/>
            <w:shd w:val="clear" w:color="auto" w:fill="auto"/>
          </w:tcPr>
          <w:p w14:paraId="10AD9E25" w14:textId="30D19D72" w:rsidR="002A4480" w:rsidRPr="003D5330" w:rsidRDefault="002A4480" w:rsidP="002A4480">
            <w:pPr>
              <w:pStyle w:val="ListParagraph"/>
              <w:numPr>
                <w:ilvl w:val="0"/>
                <w:numId w:val="21"/>
              </w:num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select empid from emp;</w:t>
            </w:r>
          </w:p>
          <w:p w14:paraId="22E28267" w14:textId="77777777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</w:p>
        </w:tc>
        <w:tc>
          <w:tcPr>
            <w:tcW w:w="598" w:type="dxa"/>
            <w:shd w:val="clear" w:color="auto" w:fill="auto"/>
          </w:tcPr>
          <w:p w14:paraId="66B17817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158FFEB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E5EB3FD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22BADAD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6A3ACD5A" w14:textId="77777777" w:rsidTr="006F2C84">
        <w:trPr>
          <w:trHeight w:hRule="exact" w:val="852"/>
        </w:trPr>
        <w:tc>
          <w:tcPr>
            <w:tcW w:w="487" w:type="dxa"/>
            <w:shd w:val="clear" w:color="auto" w:fill="auto"/>
            <w:vAlign w:val="center"/>
          </w:tcPr>
          <w:p w14:paraId="216E000C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404A2AE" w14:textId="735FDFA7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b.</w:t>
            </w:r>
          </w:p>
        </w:tc>
        <w:tc>
          <w:tcPr>
            <w:tcW w:w="3421" w:type="dxa"/>
            <w:shd w:val="clear" w:color="auto" w:fill="auto"/>
          </w:tcPr>
          <w:p w14:paraId="6F34AD7E" w14:textId="77777777" w:rsidR="002A4480" w:rsidRPr="003D5330" w:rsidRDefault="002A4480" w:rsidP="002A4480">
            <w:p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select empid from emp where empid = 10006;</w:t>
            </w:r>
          </w:p>
          <w:p w14:paraId="10E1AA48" w14:textId="77777777" w:rsidR="002A4480" w:rsidRPr="003D5330" w:rsidRDefault="002A4480" w:rsidP="002A4480">
            <w:pPr>
              <w:spacing w:before="0"/>
              <w:rPr>
                <w:rFonts w:ascii="Times New Roman" w:hAnsi="Times New Roman"/>
                <w:bCs/>
              </w:rPr>
            </w:pPr>
          </w:p>
        </w:tc>
        <w:tc>
          <w:tcPr>
            <w:tcW w:w="3619" w:type="dxa"/>
            <w:shd w:val="clear" w:color="auto" w:fill="auto"/>
          </w:tcPr>
          <w:p w14:paraId="4C5F462C" w14:textId="08A30D9E" w:rsidR="002A4480" w:rsidRPr="003D5330" w:rsidRDefault="002A4480" w:rsidP="002A4480">
            <w:pPr>
              <w:pStyle w:val="ListParagraph"/>
              <w:numPr>
                <w:ilvl w:val="0"/>
                <w:numId w:val="21"/>
              </w:num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select empid where empid = 1009 and Lastname = 'GELLER';</w:t>
            </w:r>
          </w:p>
          <w:p w14:paraId="3C4E410E" w14:textId="77777777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</w:p>
        </w:tc>
        <w:tc>
          <w:tcPr>
            <w:tcW w:w="598" w:type="dxa"/>
            <w:shd w:val="clear" w:color="auto" w:fill="auto"/>
          </w:tcPr>
          <w:p w14:paraId="21229912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756F8FE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E9AFD9D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B006BF7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104AD988" w14:textId="77777777" w:rsidTr="006F2C84">
        <w:trPr>
          <w:trHeight w:hRule="exact" w:val="425"/>
        </w:trPr>
        <w:tc>
          <w:tcPr>
            <w:tcW w:w="487" w:type="dxa"/>
            <w:shd w:val="clear" w:color="auto" w:fill="auto"/>
            <w:vAlign w:val="center"/>
          </w:tcPr>
          <w:p w14:paraId="6CE4E1BD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3B50D04" w14:textId="021CBAA7" w:rsidR="002A4480" w:rsidRPr="003D5330" w:rsidRDefault="002A4480" w:rsidP="002A4480">
            <w:pPr>
              <w:pStyle w:val="ListParagraph"/>
              <w:numPr>
                <w:ilvl w:val="0"/>
                <w:numId w:val="9"/>
              </w:numPr>
              <w:spacing w:before="0" w:after="0"/>
              <w:ind w:left="23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sz w:val="23"/>
                <w:szCs w:val="23"/>
                <w:shd w:val="clear" w:color="auto" w:fill="FFFFFF"/>
              </w:rPr>
              <w:t xml:space="preserve">What do you mean by </w:t>
            </w:r>
            <w:r w:rsidRPr="003D5330">
              <w:rPr>
                <w:rFonts w:ascii="Times New Roman" w:hAnsi="Times New Roman"/>
                <w:sz w:val="23"/>
                <w:szCs w:val="23"/>
                <w:shd w:val="clear" w:color="auto" w:fill="FFFFFF"/>
              </w:rPr>
              <w:t>one-to-many</w:t>
            </w:r>
            <w:r w:rsidRPr="003D5330">
              <w:rPr>
                <w:rFonts w:ascii="Times New Roman" w:hAnsi="Times New Roman"/>
                <w:sz w:val="23"/>
                <w:szCs w:val="23"/>
                <w:shd w:val="clear" w:color="auto" w:fill="FFFFFF"/>
              </w:rPr>
              <w:t xml:space="preserve"> relationships?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3C127F2" w14:textId="77777777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426526B" w14:textId="66090792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D34B51A" w14:textId="03746AAC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A14854E" w14:textId="242CFAEA" w:rsidR="002A4480" w:rsidRPr="00AD2855" w:rsidRDefault="002A4480" w:rsidP="002A4480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A4480" w:rsidRPr="00AD2855" w14:paraId="51997F30" w14:textId="77777777" w:rsidTr="006F2C84">
        <w:trPr>
          <w:trHeight w:hRule="exact" w:val="717"/>
        </w:trPr>
        <w:tc>
          <w:tcPr>
            <w:tcW w:w="487" w:type="dxa"/>
            <w:shd w:val="clear" w:color="auto" w:fill="auto"/>
            <w:vAlign w:val="center"/>
          </w:tcPr>
          <w:p w14:paraId="2287E1DE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1F0C29C" w14:textId="2D21CEF9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a.</w:t>
            </w:r>
          </w:p>
        </w:tc>
        <w:tc>
          <w:tcPr>
            <w:tcW w:w="3421" w:type="dxa"/>
            <w:shd w:val="clear" w:color="auto" w:fill="auto"/>
          </w:tcPr>
          <w:p w14:paraId="2FA31DF6" w14:textId="77777777" w:rsidR="002A4480" w:rsidRPr="003D5330" w:rsidRDefault="002A4480" w:rsidP="002A4480">
            <w:p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One class may have many teachers</w:t>
            </w:r>
          </w:p>
          <w:p w14:paraId="1C66C705" w14:textId="77777777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</w:p>
        </w:tc>
        <w:tc>
          <w:tcPr>
            <w:tcW w:w="3619" w:type="dxa"/>
            <w:shd w:val="clear" w:color="auto" w:fill="auto"/>
          </w:tcPr>
          <w:p w14:paraId="5E9354A3" w14:textId="29BD557D" w:rsidR="002A4480" w:rsidRPr="003D5330" w:rsidRDefault="002A4480" w:rsidP="002A4480">
            <w:pPr>
              <w:pStyle w:val="ListParagraph"/>
              <w:numPr>
                <w:ilvl w:val="0"/>
                <w:numId w:val="26"/>
              </w:num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Many classes may have many teachers</w:t>
            </w:r>
          </w:p>
          <w:p w14:paraId="2DEDD752" w14:textId="77777777" w:rsidR="002A4480" w:rsidRPr="003D5330" w:rsidRDefault="002A4480" w:rsidP="002A4480">
            <w:pPr>
              <w:spacing w:before="0"/>
              <w:ind w:left="-108"/>
              <w:rPr>
                <w:rFonts w:ascii="Times New Roman" w:hAnsi="Times New Roman"/>
                <w:bCs/>
              </w:rPr>
            </w:pPr>
          </w:p>
        </w:tc>
        <w:tc>
          <w:tcPr>
            <w:tcW w:w="598" w:type="dxa"/>
            <w:shd w:val="clear" w:color="auto" w:fill="auto"/>
          </w:tcPr>
          <w:p w14:paraId="186A29BA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BCF7C3E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1DE2ECB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3B5D42C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0FA5FC22" w14:textId="77777777" w:rsidTr="006F2C84">
        <w:trPr>
          <w:trHeight w:hRule="exact" w:val="697"/>
        </w:trPr>
        <w:tc>
          <w:tcPr>
            <w:tcW w:w="487" w:type="dxa"/>
            <w:shd w:val="clear" w:color="auto" w:fill="auto"/>
            <w:vAlign w:val="center"/>
          </w:tcPr>
          <w:p w14:paraId="08B1412A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31D8AE1" w14:textId="31F55E9E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b.</w:t>
            </w:r>
          </w:p>
        </w:tc>
        <w:tc>
          <w:tcPr>
            <w:tcW w:w="3421" w:type="dxa"/>
            <w:shd w:val="clear" w:color="auto" w:fill="auto"/>
          </w:tcPr>
          <w:p w14:paraId="4C9E7E6A" w14:textId="77777777" w:rsidR="002A4480" w:rsidRPr="003D5330" w:rsidRDefault="002A4480" w:rsidP="002A4480">
            <w:p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One teacher can have many classes</w:t>
            </w:r>
          </w:p>
          <w:p w14:paraId="6F658A11" w14:textId="77777777" w:rsidR="002A4480" w:rsidRPr="003D5330" w:rsidRDefault="002A4480" w:rsidP="002A4480">
            <w:pPr>
              <w:spacing w:before="0"/>
              <w:ind w:left="-108" w:firstLine="59"/>
              <w:rPr>
                <w:rFonts w:ascii="Times New Roman" w:hAnsi="Times New Roman"/>
                <w:bCs/>
              </w:rPr>
            </w:pPr>
          </w:p>
        </w:tc>
        <w:tc>
          <w:tcPr>
            <w:tcW w:w="3619" w:type="dxa"/>
            <w:shd w:val="clear" w:color="auto" w:fill="auto"/>
          </w:tcPr>
          <w:p w14:paraId="05BC40C8" w14:textId="5559DEFF" w:rsidR="002A4480" w:rsidRPr="003D5330" w:rsidRDefault="002A4480" w:rsidP="002A4480">
            <w:pPr>
              <w:pStyle w:val="ListParagraph"/>
              <w:numPr>
                <w:ilvl w:val="0"/>
                <w:numId w:val="26"/>
              </w:numPr>
              <w:shd w:val="clear" w:color="auto" w:fill="FFFFFF"/>
              <w:spacing w:before="60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</w:pPr>
            <w:r w:rsidRPr="003D5330">
              <w:rPr>
                <w:rFonts w:ascii="Times New Roman" w:eastAsia="Times New Roman" w:hAnsi="Times New Roman"/>
                <w:sz w:val="24"/>
                <w:szCs w:val="24"/>
                <w:lang w:val="en-IN" w:eastAsia="en-IN" w:bidi="gu-IN"/>
              </w:rPr>
              <w:t>Many teachers may have many classes</w:t>
            </w:r>
          </w:p>
          <w:p w14:paraId="256E8E16" w14:textId="77777777" w:rsidR="002A4480" w:rsidRPr="003D5330" w:rsidRDefault="002A4480" w:rsidP="002A4480">
            <w:pPr>
              <w:spacing w:before="0"/>
              <w:ind w:left="-108"/>
              <w:rPr>
                <w:rFonts w:ascii="Times New Roman" w:hAnsi="Times New Roman"/>
                <w:bCs/>
              </w:rPr>
            </w:pPr>
          </w:p>
        </w:tc>
        <w:tc>
          <w:tcPr>
            <w:tcW w:w="598" w:type="dxa"/>
            <w:shd w:val="clear" w:color="auto" w:fill="auto"/>
          </w:tcPr>
          <w:p w14:paraId="1D4DA8A7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74BCD28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20A641A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3AF1ADB" w14:textId="77777777" w:rsidR="002A4480" w:rsidRPr="00AD2855" w:rsidRDefault="002A4480" w:rsidP="002A4480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2A4480" w:rsidRPr="00AD2855" w14:paraId="49604E7D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6DC65D25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DF04881" w14:textId="746535DE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  <w:b/>
                <w:bCs/>
              </w:rPr>
              <w:t>Define the following (Definitions/ Meanings) 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61A64A4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2D93B116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5FD53BD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2823CB9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A4480" w:rsidRPr="00AD2855" w14:paraId="41A46562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0EAFDD9E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BD59F76" w14:textId="75BBEF14" w:rsidR="002A4480" w:rsidRPr="003D5330" w:rsidRDefault="002A4480" w:rsidP="002A4480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NULL Value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D533A07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CE5CEF3" w14:textId="1C9E0C68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374100CB" w14:textId="764EB98F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3C82E48" w14:textId="4531A39A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5C05AC60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5AD249A6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0605878" w14:textId="6D5FD399" w:rsidR="002A4480" w:rsidRPr="003D5330" w:rsidRDefault="002A4480" w:rsidP="002A4480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Domain constraint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B2ED467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E9740F7" w14:textId="1C5E2024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BA443DC" w14:textId="6203CCB5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7CC19C7" w14:textId="46D12E78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780C677E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60B2CAD8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61CB6DB" w14:textId="6873CCB9" w:rsidR="002A4480" w:rsidRPr="003D5330" w:rsidRDefault="002A4480" w:rsidP="002A4480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Meta data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69FC919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AF2A03E" w14:textId="264F7D40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8FA5465" w14:textId="5284C6E8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68499C9" w14:textId="4ACF9722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34CA020B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0EEB44D0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2BB92BC" w14:textId="460595D2" w:rsidR="002A4480" w:rsidRPr="003D5330" w:rsidRDefault="002A4480" w:rsidP="002A4480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Normalization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0F938D3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405BA51" w14:textId="3750C27E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AC969BA" w14:textId="30423A8F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BE9D62A" w14:textId="77CD512B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21615E93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44BD3258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9412559" w14:textId="5327D11B" w:rsidR="002A4480" w:rsidRPr="003D5330" w:rsidRDefault="002A4480" w:rsidP="002A4480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Weak Entity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34296D5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CA13880" w14:textId="66EB0C46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0017F83" w14:textId="6242BB82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485858D" w14:textId="35206183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13830F4D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2F75E167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8550881" w14:textId="2010795A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  <w:b/>
                <w:bCs/>
              </w:rPr>
              <w:t>Direct questions (Short Questions/</w:t>
            </w:r>
            <w:r w:rsidRPr="003D5330">
              <w:rPr>
                <w:rFonts w:ascii="Times New Roman" w:hAnsi="Times New Roman"/>
              </w:rPr>
              <w:t xml:space="preserve"> </w:t>
            </w:r>
            <w:r w:rsidRPr="003D5330">
              <w:rPr>
                <w:rFonts w:ascii="Times New Roman" w:hAnsi="Times New Roman"/>
                <w:b/>
                <w:bCs/>
              </w:rPr>
              <w:t>Conceptual Questions) 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1341FC5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57B3996A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01150F9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35C35A6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A4480" w:rsidRPr="00AD2855" w14:paraId="3E27E6C2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25EEC954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4AE5283" w14:textId="2314532D" w:rsidR="002A4480" w:rsidRPr="003D5330" w:rsidRDefault="002A4480" w:rsidP="002A4480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</w:rPr>
              <w:t>What is Primary Key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EA051DE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771892B" w14:textId="3649BF06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9A7F017" w14:textId="46321A41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AB28868" w14:textId="0B25F79F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2A4480" w:rsidRPr="00AD2855" w14:paraId="2DE3CACF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1BCC6650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B7DC9A2" w14:textId="030C02C8" w:rsidR="002A4480" w:rsidRPr="003D5330" w:rsidRDefault="002A4480" w:rsidP="002A4480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What is Derived attribute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3ACF2A9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CE6410B" w14:textId="4A99579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85A2261" w14:textId="77C22AF9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4E5C5D7" w14:textId="6EF77A9B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114AE076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16E82ADD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3C11495" w14:textId="6958C88E" w:rsidR="002A4480" w:rsidRPr="003D5330" w:rsidRDefault="002A4480" w:rsidP="002A4480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Give an example of Optional attribute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13F9018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E8794C6" w14:textId="272778BB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26368A4" w14:textId="304F717B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AB23292" w14:textId="72C14376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0DD3D793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0091C50B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340F6FB" w14:textId="7444905D" w:rsidR="002A4480" w:rsidRPr="003D5330" w:rsidRDefault="002A4480" w:rsidP="002A4480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 xml:space="preserve">Give an example of </w:t>
            </w:r>
            <w:r w:rsidRPr="003D5330">
              <w:rPr>
                <w:rFonts w:ascii="Times New Roman" w:hAnsi="Times New Roman"/>
                <w:bCs/>
              </w:rPr>
              <w:t>Composite</w:t>
            </w:r>
            <w:r w:rsidRPr="003D5330">
              <w:rPr>
                <w:rFonts w:ascii="Times New Roman" w:hAnsi="Times New Roman"/>
                <w:bCs/>
              </w:rPr>
              <w:t xml:space="preserve"> attribute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E500009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E1E1A3B" w14:textId="7B460684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3E135C7" w14:textId="4874F182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1D9064F" w14:textId="4961F64C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784C32E0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1301D1D6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7DBB165" w14:textId="6B0D4DD3" w:rsidR="002A4480" w:rsidRPr="003D5330" w:rsidRDefault="002A4480" w:rsidP="002A4480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What do you mean by Data Abstraction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2314170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6A8460C" w14:textId="4E3294EE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0940477" w14:textId="058847B4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97C155C" w14:textId="583384AE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285A438E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1E48AE05" w14:textId="77777777" w:rsidR="002A4480" w:rsidRPr="00AD2855" w:rsidRDefault="002A4480" w:rsidP="002A4480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548A5FE" w14:textId="77777777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F14F99C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2B8A492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08E5925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FFEADB1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A4480" w:rsidRPr="00AD2855" w14:paraId="187BDDAC" w14:textId="77777777" w:rsidTr="006F2C84">
        <w:trPr>
          <w:trHeight w:hRule="exact" w:val="303"/>
        </w:trPr>
        <w:tc>
          <w:tcPr>
            <w:tcW w:w="487" w:type="dxa"/>
            <w:shd w:val="clear" w:color="auto" w:fill="auto"/>
            <w:vAlign w:val="center"/>
          </w:tcPr>
          <w:p w14:paraId="29DE79C6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6F27CF1" w14:textId="73CEB7D0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  <w:bCs/>
              </w:rPr>
              <w:t>Discuss Various DDL and DML commands with illustration in SQL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FB0057D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0ECF6162" w14:textId="4B75DB35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44D79F54" w14:textId="03674B7C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1F08323C" w14:textId="2CC7959C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2A4480" w:rsidRPr="00AD2855" w14:paraId="51E148DB" w14:textId="77777777" w:rsidTr="006F2C84">
        <w:trPr>
          <w:trHeight w:hRule="exact" w:val="693"/>
        </w:trPr>
        <w:tc>
          <w:tcPr>
            <w:tcW w:w="487" w:type="dxa"/>
            <w:shd w:val="clear" w:color="auto" w:fill="auto"/>
            <w:vAlign w:val="center"/>
          </w:tcPr>
          <w:p w14:paraId="62F3D9F6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3FFDA156" w14:textId="0A70F292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3D5330">
              <w:rPr>
                <w:rFonts w:ascii="Times New Roman" w:hAnsi="Times New Roman"/>
              </w:rPr>
              <w:t>Explain 3-level architecture of DBMS. Does the relational model provide physical and logical data independence? Explain.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0233A76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628668A7" w14:textId="7FC35909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969B9D1" w14:textId="043BA689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480A6569" w14:textId="7F707769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44DAA728" w14:textId="77777777" w:rsidTr="006F2C84">
        <w:trPr>
          <w:trHeight w:hRule="exact" w:val="284"/>
        </w:trPr>
        <w:tc>
          <w:tcPr>
            <w:tcW w:w="487" w:type="dxa"/>
            <w:shd w:val="clear" w:color="auto" w:fill="auto"/>
            <w:vAlign w:val="center"/>
          </w:tcPr>
          <w:p w14:paraId="4AB4DFFC" w14:textId="77777777" w:rsidR="002A4480" w:rsidRPr="00AD2855" w:rsidRDefault="002A4480" w:rsidP="002A4480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801AC01" w14:textId="39E51FFA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</w:rPr>
              <w:t xml:space="preserve">Attempt any two questions.   </w:t>
            </w:r>
            <w:r w:rsidRPr="003D5330">
              <w:rPr>
                <w:rFonts w:ascii="Times New Roman" w:hAnsi="Times New Roman"/>
                <w:b/>
                <w:bCs/>
              </w:rPr>
              <w:t>(Each of 5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3305398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4003AEA8" w14:textId="77777777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85044F6" w14:textId="77777777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A727AB7" w14:textId="77777777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2A4480" w:rsidRPr="00AD2855" w14:paraId="4DFFB8FB" w14:textId="77777777" w:rsidTr="006F2C84">
        <w:trPr>
          <w:trHeight w:hRule="exact" w:val="375"/>
        </w:trPr>
        <w:tc>
          <w:tcPr>
            <w:tcW w:w="487" w:type="dxa"/>
            <w:shd w:val="clear" w:color="auto" w:fill="auto"/>
            <w:vAlign w:val="center"/>
          </w:tcPr>
          <w:p w14:paraId="134B79DC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18E959B" w14:textId="1BE50CA6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</w:rPr>
              <w:t xml:space="preserve"> Explain ACID properties of a Transaction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60E4D59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DBA3AB4" w14:textId="18A1E65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7C6AF064" w14:textId="160E605D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D9526D6" w14:textId="40939193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677B4401" w14:textId="77777777" w:rsidTr="006F2C84">
        <w:trPr>
          <w:trHeight w:hRule="exact" w:val="383"/>
        </w:trPr>
        <w:tc>
          <w:tcPr>
            <w:tcW w:w="487" w:type="dxa"/>
            <w:shd w:val="clear" w:color="auto" w:fill="auto"/>
            <w:vAlign w:val="center"/>
          </w:tcPr>
          <w:p w14:paraId="66685BD5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C97F4BD" w14:textId="1634AA5F" w:rsidR="002A4480" w:rsidRPr="003D5330" w:rsidRDefault="002A4480" w:rsidP="002A4480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</w:rPr>
              <w:t>Explain Working of GROUP BY clause with relevant example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C94C1E3" w14:textId="77777777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1DF0963" w14:textId="78447A4F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47818C6" w14:textId="76151498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5E5B1681" w14:textId="21C3FAA4" w:rsidR="002A4480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2A4480" w:rsidRPr="00AD2855" w14:paraId="37E17742" w14:textId="77777777" w:rsidTr="006F2C84">
        <w:trPr>
          <w:trHeight w:hRule="exact" w:val="573"/>
        </w:trPr>
        <w:tc>
          <w:tcPr>
            <w:tcW w:w="487" w:type="dxa"/>
            <w:shd w:val="clear" w:color="auto" w:fill="auto"/>
            <w:vAlign w:val="center"/>
          </w:tcPr>
          <w:p w14:paraId="7EECBED7" w14:textId="77777777" w:rsidR="002A4480" w:rsidRPr="00AD2855" w:rsidRDefault="002A4480" w:rsidP="002A4480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B622E32" w14:textId="1C124E8D" w:rsidR="002A4480" w:rsidRPr="003D5330" w:rsidRDefault="002A4480" w:rsidP="002A4480">
            <w:pPr>
              <w:spacing w:before="0" w:after="0"/>
              <w:ind w:left="-53"/>
              <w:rPr>
                <w:rFonts w:ascii="Times New Roman" w:hAnsi="Times New Roman"/>
              </w:rPr>
            </w:pPr>
            <w:r w:rsidRPr="003D5330">
              <w:rPr>
                <w:rFonts w:ascii="Times New Roman" w:hAnsi="Times New Roman"/>
              </w:rPr>
              <w:t>Why would you choose a database system instead of simply storing data in a flat file? When would it makes sense not to use Database system?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0932A2D" w14:textId="77777777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8C5DD6A" w14:textId="76731CF2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9CBCF8D" w14:textId="392A7909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0AE615DD" w14:textId="2D721155" w:rsidR="002A4480" w:rsidRPr="00AD2855" w:rsidRDefault="002A4480" w:rsidP="002A4480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</w:tbl>
    <w:p w14:paraId="5FA8ECC0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B9D7B" w14:textId="77777777" w:rsidR="00394240" w:rsidRDefault="00394240" w:rsidP="0014568C">
      <w:pPr>
        <w:spacing w:before="0" w:after="0"/>
      </w:pPr>
      <w:r>
        <w:separator/>
      </w:r>
    </w:p>
  </w:endnote>
  <w:endnote w:type="continuationSeparator" w:id="0">
    <w:p w14:paraId="3EF5B92D" w14:textId="77777777" w:rsidR="00394240" w:rsidRDefault="00394240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00DB5231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78ECC191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CD7B22" w14:textId="77777777" w:rsidR="00394240" w:rsidRDefault="00394240" w:rsidP="0014568C">
      <w:pPr>
        <w:spacing w:before="0" w:after="0"/>
      </w:pPr>
      <w:r>
        <w:separator/>
      </w:r>
    </w:p>
  </w:footnote>
  <w:footnote w:type="continuationSeparator" w:id="0">
    <w:p w14:paraId="516C9B26" w14:textId="77777777" w:rsidR="00394240" w:rsidRDefault="00394240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361E5"/>
    <w:multiLevelType w:val="hybridMultilevel"/>
    <w:tmpl w:val="D5EEAA3E"/>
    <w:lvl w:ilvl="0" w:tplc="E274133E">
      <w:start w:val="4"/>
      <w:numFmt w:val="lowerLetter"/>
      <w:lvlText w:val="%1."/>
      <w:lvlJc w:val="left"/>
      <w:pPr>
        <w:ind w:left="61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977E4"/>
    <w:multiLevelType w:val="hybridMultilevel"/>
    <w:tmpl w:val="65083AB4"/>
    <w:lvl w:ilvl="0" w:tplc="2D104AD0">
      <w:start w:val="3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B53D0"/>
    <w:multiLevelType w:val="multilevel"/>
    <w:tmpl w:val="1902C4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33E284D"/>
    <w:multiLevelType w:val="multilevel"/>
    <w:tmpl w:val="BAC4A3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40E49BC"/>
    <w:multiLevelType w:val="hybridMultilevel"/>
    <w:tmpl w:val="F4502ABA"/>
    <w:lvl w:ilvl="0" w:tplc="734EF67C">
      <w:start w:val="3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1A5954"/>
    <w:multiLevelType w:val="hybridMultilevel"/>
    <w:tmpl w:val="7EEE08BC"/>
    <w:lvl w:ilvl="0" w:tplc="09541CA0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3F6A7EEB"/>
    <w:multiLevelType w:val="multilevel"/>
    <w:tmpl w:val="BB6E22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0" w15:restartNumberingAfterBreak="0">
    <w:nsid w:val="40E30620"/>
    <w:multiLevelType w:val="multilevel"/>
    <w:tmpl w:val="457AEE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52A96972"/>
    <w:multiLevelType w:val="multilevel"/>
    <w:tmpl w:val="F8821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4" w15:restartNumberingAfterBreak="0">
    <w:nsid w:val="58FC74B0"/>
    <w:multiLevelType w:val="hybridMultilevel"/>
    <w:tmpl w:val="B4F834E6"/>
    <w:lvl w:ilvl="0" w:tplc="04383070">
      <w:start w:val="3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4539B9"/>
    <w:multiLevelType w:val="hybridMultilevel"/>
    <w:tmpl w:val="52BC843C"/>
    <w:lvl w:ilvl="0" w:tplc="E01E7830">
      <w:start w:val="3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C85A8F"/>
    <w:multiLevelType w:val="multilevel"/>
    <w:tmpl w:val="D8DCE9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2D30B37"/>
    <w:multiLevelType w:val="hybridMultilevel"/>
    <w:tmpl w:val="EA0427CC"/>
    <w:lvl w:ilvl="0" w:tplc="D73A6B26">
      <w:start w:val="1"/>
      <w:numFmt w:val="lowerLetter"/>
      <w:lvlText w:val="%1."/>
      <w:lvlJc w:val="left"/>
      <w:pPr>
        <w:ind w:left="61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332" w:hanging="360"/>
      </w:pPr>
    </w:lvl>
    <w:lvl w:ilvl="2" w:tplc="4009001B" w:tentative="1">
      <w:start w:val="1"/>
      <w:numFmt w:val="lowerRoman"/>
      <w:lvlText w:val="%3."/>
      <w:lvlJc w:val="right"/>
      <w:pPr>
        <w:ind w:left="2052" w:hanging="180"/>
      </w:pPr>
    </w:lvl>
    <w:lvl w:ilvl="3" w:tplc="4009000F" w:tentative="1">
      <w:start w:val="1"/>
      <w:numFmt w:val="decimal"/>
      <w:lvlText w:val="%4."/>
      <w:lvlJc w:val="left"/>
      <w:pPr>
        <w:ind w:left="2772" w:hanging="360"/>
      </w:pPr>
    </w:lvl>
    <w:lvl w:ilvl="4" w:tplc="40090019" w:tentative="1">
      <w:start w:val="1"/>
      <w:numFmt w:val="lowerLetter"/>
      <w:lvlText w:val="%5."/>
      <w:lvlJc w:val="left"/>
      <w:pPr>
        <w:ind w:left="3492" w:hanging="360"/>
      </w:pPr>
    </w:lvl>
    <w:lvl w:ilvl="5" w:tplc="4009001B" w:tentative="1">
      <w:start w:val="1"/>
      <w:numFmt w:val="lowerRoman"/>
      <w:lvlText w:val="%6."/>
      <w:lvlJc w:val="right"/>
      <w:pPr>
        <w:ind w:left="4212" w:hanging="180"/>
      </w:pPr>
    </w:lvl>
    <w:lvl w:ilvl="6" w:tplc="4009000F" w:tentative="1">
      <w:start w:val="1"/>
      <w:numFmt w:val="decimal"/>
      <w:lvlText w:val="%7."/>
      <w:lvlJc w:val="left"/>
      <w:pPr>
        <w:ind w:left="4932" w:hanging="360"/>
      </w:pPr>
    </w:lvl>
    <w:lvl w:ilvl="7" w:tplc="40090019" w:tentative="1">
      <w:start w:val="1"/>
      <w:numFmt w:val="lowerLetter"/>
      <w:lvlText w:val="%8."/>
      <w:lvlJc w:val="left"/>
      <w:pPr>
        <w:ind w:left="5652" w:hanging="360"/>
      </w:pPr>
    </w:lvl>
    <w:lvl w:ilvl="8" w:tplc="4009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8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114F5F"/>
    <w:multiLevelType w:val="hybridMultilevel"/>
    <w:tmpl w:val="7AF203DE"/>
    <w:lvl w:ilvl="0" w:tplc="17AEEF86">
      <w:start w:val="3"/>
      <w:numFmt w:val="lowerLetter"/>
      <w:lvlText w:val="%1."/>
      <w:lvlJc w:val="left"/>
      <w:pPr>
        <w:ind w:left="61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EE455C"/>
    <w:multiLevelType w:val="multilevel"/>
    <w:tmpl w:val="55AE8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1267F51"/>
    <w:multiLevelType w:val="hybridMultilevel"/>
    <w:tmpl w:val="D08ACF08"/>
    <w:lvl w:ilvl="0" w:tplc="D5304A3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555555"/>
        <w:sz w:val="21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24" w15:restartNumberingAfterBreak="0">
    <w:nsid w:val="71A51CC9"/>
    <w:multiLevelType w:val="hybridMultilevel"/>
    <w:tmpl w:val="E5487B6C"/>
    <w:lvl w:ilvl="0" w:tplc="66F8AFB8">
      <w:start w:val="4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29554E"/>
    <w:multiLevelType w:val="multilevel"/>
    <w:tmpl w:val="8C88C3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11980542">
    <w:abstractNumId w:val="19"/>
  </w:num>
  <w:num w:numId="2" w16cid:durableId="465129083">
    <w:abstractNumId w:val="23"/>
  </w:num>
  <w:num w:numId="3" w16cid:durableId="1926719356">
    <w:abstractNumId w:val="13"/>
  </w:num>
  <w:num w:numId="4" w16cid:durableId="1554465494">
    <w:abstractNumId w:val="9"/>
  </w:num>
  <w:num w:numId="5" w16cid:durableId="492838588">
    <w:abstractNumId w:val="11"/>
  </w:num>
  <w:num w:numId="6" w16cid:durableId="212041690">
    <w:abstractNumId w:val="18"/>
  </w:num>
  <w:num w:numId="7" w16cid:durableId="1836677232">
    <w:abstractNumId w:val="2"/>
  </w:num>
  <w:num w:numId="8" w16cid:durableId="884562347">
    <w:abstractNumId w:val="3"/>
  </w:num>
  <w:num w:numId="9" w16cid:durableId="1277256306">
    <w:abstractNumId w:val="22"/>
  </w:num>
  <w:num w:numId="10" w16cid:durableId="826898939">
    <w:abstractNumId w:val="17"/>
  </w:num>
  <w:num w:numId="11" w16cid:durableId="1335767376">
    <w:abstractNumId w:val="0"/>
  </w:num>
  <w:num w:numId="12" w16cid:durableId="1112432138">
    <w:abstractNumId w:val="20"/>
  </w:num>
  <w:num w:numId="13" w16cid:durableId="1225675627">
    <w:abstractNumId w:val="7"/>
  </w:num>
  <w:num w:numId="14" w16cid:durableId="424230020">
    <w:abstractNumId w:val="15"/>
  </w:num>
  <w:num w:numId="15" w16cid:durableId="1298098582">
    <w:abstractNumId w:val="24"/>
  </w:num>
  <w:num w:numId="16" w16cid:durableId="1168793167">
    <w:abstractNumId w:val="6"/>
  </w:num>
  <w:num w:numId="17" w16cid:durableId="1870951716">
    <w:abstractNumId w:val="4"/>
    <w:lvlOverride w:ilvl="0">
      <w:lvl w:ilvl="0">
        <w:numFmt w:val="lowerLetter"/>
        <w:lvlText w:val="%1."/>
        <w:lvlJc w:val="left"/>
      </w:lvl>
    </w:lvlOverride>
  </w:num>
  <w:num w:numId="18" w16cid:durableId="245576451">
    <w:abstractNumId w:val="5"/>
    <w:lvlOverride w:ilvl="0">
      <w:lvl w:ilvl="0">
        <w:numFmt w:val="lowerLetter"/>
        <w:lvlText w:val="%1."/>
        <w:lvlJc w:val="left"/>
      </w:lvl>
    </w:lvlOverride>
  </w:num>
  <w:num w:numId="19" w16cid:durableId="583950260">
    <w:abstractNumId w:val="16"/>
    <w:lvlOverride w:ilvl="0">
      <w:lvl w:ilvl="0">
        <w:numFmt w:val="lowerLetter"/>
        <w:lvlText w:val="%1."/>
        <w:lvlJc w:val="left"/>
      </w:lvl>
    </w:lvlOverride>
  </w:num>
  <w:num w:numId="20" w16cid:durableId="899942123">
    <w:abstractNumId w:val="21"/>
    <w:lvlOverride w:ilvl="0">
      <w:lvl w:ilvl="0">
        <w:numFmt w:val="lowerLetter"/>
        <w:lvlText w:val="%1."/>
        <w:lvlJc w:val="left"/>
      </w:lvl>
    </w:lvlOverride>
  </w:num>
  <w:num w:numId="21" w16cid:durableId="1622616235">
    <w:abstractNumId w:val="14"/>
  </w:num>
  <w:num w:numId="22" w16cid:durableId="556550680">
    <w:abstractNumId w:val="8"/>
    <w:lvlOverride w:ilvl="0">
      <w:lvl w:ilvl="0">
        <w:numFmt w:val="lowerLetter"/>
        <w:lvlText w:val="%1."/>
        <w:lvlJc w:val="left"/>
      </w:lvl>
    </w:lvlOverride>
  </w:num>
  <w:num w:numId="23" w16cid:durableId="310641695">
    <w:abstractNumId w:val="12"/>
    <w:lvlOverride w:ilvl="0">
      <w:lvl w:ilvl="0">
        <w:numFmt w:val="lowerLetter"/>
        <w:lvlText w:val="%1."/>
        <w:lvlJc w:val="left"/>
      </w:lvl>
    </w:lvlOverride>
  </w:num>
  <w:num w:numId="24" w16cid:durableId="2143840784">
    <w:abstractNumId w:val="10"/>
    <w:lvlOverride w:ilvl="0">
      <w:lvl w:ilvl="0">
        <w:numFmt w:val="lowerLetter"/>
        <w:lvlText w:val="%1."/>
        <w:lvlJc w:val="left"/>
      </w:lvl>
    </w:lvlOverride>
  </w:num>
  <w:num w:numId="25" w16cid:durableId="200461">
    <w:abstractNumId w:val="25"/>
    <w:lvlOverride w:ilvl="0">
      <w:lvl w:ilvl="0">
        <w:numFmt w:val="lowerLetter"/>
        <w:lvlText w:val="%1."/>
        <w:lvlJc w:val="left"/>
      </w:lvl>
    </w:lvlOverride>
  </w:num>
  <w:num w:numId="26" w16cid:durableId="11208027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1D39"/>
    <w:rsid w:val="00273223"/>
    <w:rsid w:val="002878E9"/>
    <w:rsid w:val="00291624"/>
    <w:rsid w:val="002A4480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94240"/>
    <w:rsid w:val="003A2D25"/>
    <w:rsid w:val="003B5FE9"/>
    <w:rsid w:val="003C24ED"/>
    <w:rsid w:val="003C342C"/>
    <w:rsid w:val="003D2C57"/>
    <w:rsid w:val="003D3318"/>
    <w:rsid w:val="003D5330"/>
    <w:rsid w:val="003F3BDF"/>
    <w:rsid w:val="00413269"/>
    <w:rsid w:val="004211F6"/>
    <w:rsid w:val="0043362D"/>
    <w:rsid w:val="004347E7"/>
    <w:rsid w:val="00436523"/>
    <w:rsid w:val="00437BB1"/>
    <w:rsid w:val="00447F45"/>
    <w:rsid w:val="00457FB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36086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6F2C84"/>
    <w:rsid w:val="00704AB4"/>
    <w:rsid w:val="00735B8E"/>
    <w:rsid w:val="00750590"/>
    <w:rsid w:val="007517A4"/>
    <w:rsid w:val="007540F2"/>
    <w:rsid w:val="00754208"/>
    <w:rsid w:val="007609EA"/>
    <w:rsid w:val="00766A03"/>
    <w:rsid w:val="00771B5F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35D0D"/>
    <w:rsid w:val="00B737BA"/>
    <w:rsid w:val="00B76EF3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C021D"/>
    <w:rsid w:val="00CC1E46"/>
    <w:rsid w:val="00CC2611"/>
    <w:rsid w:val="00CC63A6"/>
    <w:rsid w:val="00CD3F6D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50E9"/>
    <w:rsid w:val="00DC7602"/>
    <w:rsid w:val="00DD2D33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42D9AC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69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3</TotalTime>
  <Pages>2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Prof. AMITA NARESHKUMAR GARG</cp:lastModifiedBy>
  <cp:revision>4</cp:revision>
  <cp:lastPrinted>2017-09-14T07:14:00Z</cp:lastPrinted>
  <dcterms:created xsi:type="dcterms:W3CDTF">2024-03-11T06:22:00Z</dcterms:created>
  <dcterms:modified xsi:type="dcterms:W3CDTF">2024-03-11T06:24:00Z</dcterms:modified>
</cp:coreProperties>
</file>