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proofErr w:type="gramStart"/>
      <w:r w:rsidRPr="00AD2855">
        <w:rPr>
          <w:rFonts w:ascii="Times New Roman" w:hAnsi="Times New Roman"/>
          <w:b/>
          <w:bCs/>
          <w:sz w:val="18"/>
          <w:szCs w:val="18"/>
        </w:rPr>
        <w:t>No:_</w:t>
      </w:r>
      <w:proofErr w:type="gramEnd"/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Pr="00AD2855">
        <w:rPr>
          <w:rFonts w:ascii="Times New Roman" w:hAnsi="Times New Roman"/>
          <w:b/>
          <w:bCs/>
        </w:rPr>
        <w:tab/>
      </w:r>
      <w:r w:rsidR="00BC5EBC">
        <w:rPr>
          <w:rFonts w:ascii="Times New Roman" w:hAnsi="Times New Roman"/>
          <w:b/>
          <w:bCs/>
        </w:rPr>
        <w:t>IV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95063B">
        <w:rPr>
          <w:rFonts w:ascii="Times New Roman" w:hAnsi="Times New Roman"/>
          <w:b/>
          <w:bCs/>
        </w:rPr>
        <w:t>13/03/2024</w:t>
      </w:r>
    </w:p>
    <w:p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E52A0F">
        <w:rPr>
          <w:rFonts w:ascii="Times New Roman" w:hAnsi="Times New Roman"/>
          <w:b/>
          <w:bCs/>
        </w:rPr>
        <w:tab/>
      </w:r>
      <w:r w:rsidR="00A530E0" w:rsidRPr="00A530E0">
        <w:rPr>
          <w:rFonts w:ascii="Times New Roman" w:hAnsi="Times New Roman"/>
          <w:b/>
          <w:bCs/>
        </w:rPr>
        <w:t>06206251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E52A0F">
        <w:rPr>
          <w:rFonts w:ascii="Times New Roman" w:hAnsi="Times New Roman"/>
          <w:b/>
          <w:bCs/>
        </w:rPr>
        <w:tab/>
      </w:r>
      <w:bookmarkStart w:id="0" w:name="_GoBack"/>
      <w:bookmarkEnd w:id="0"/>
      <w:r w:rsidR="00E30B74" w:rsidRPr="00E30B74">
        <w:rPr>
          <w:rFonts w:ascii="Times New Roman" w:hAnsi="Times New Roman"/>
          <w:b/>
          <w:bCs/>
        </w:rPr>
        <w:t>Management of Agri Cooperatives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"/>
        <w:gridCol w:w="528"/>
        <w:gridCol w:w="3382"/>
        <w:gridCol w:w="3578"/>
        <w:gridCol w:w="598"/>
        <w:gridCol w:w="546"/>
        <w:gridCol w:w="625"/>
        <w:gridCol w:w="510"/>
      </w:tblGrid>
      <w:tr w:rsidR="00A07A89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6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10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:rsidTr="00814F04">
        <w:trPr>
          <w:cantSplit/>
          <w:trHeight w:hRule="exact" w:val="410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A07A89" w:rsidRPr="00814F04" w:rsidRDefault="0095063B" w:rsidP="0095063B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1.</w:t>
            </w:r>
            <w:r w:rsidR="007B3975" w:rsidRPr="00814F04">
              <w:rPr>
                <w:rFonts w:ascii="Times New Roman" w:hAnsi="Times New Roman"/>
              </w:rPr>
              <w:t xml:space="preserve"> </w:t>
            </w:r>
            <w:r w:rsidR="007B3975" w:rsidRPr="00814F04">
              <w:rPr>
                <w:rFonts w:ascii="Times New Roman" w:hAnsi="Times New Roman"/>
                <w:bCs/>
                <w:color w:val="000000" w:themeColor="text1"/>
              </w:rPr>
              <w:t>Which of the following is NOT a characteristic of agricultural cooperatives?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14F04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814F04" w:rsidRDefault="00814F04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A07A89" w:rsidRPr="00814F04" w:rsidRDefault="00814F04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A07A89" w:rsidRPr="00814F04" w:rsidRDefault="00814F04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814F04">
        <w:trPr>
          <w:cantSplit/>
          <w:trHeight w:hRule="exact" w:val="410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A07A89" w:rsidRPr="00814F04" w:rsidRDefault="00CA5D9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A)</w:t>
            </w:r>
          </w:p>
        </w:tc>
        <w:tc>
          <w:tcPr>
            <w:tcW w:w="3382" w:type="dxa"/>
            <w:shd w:val="clear" w:color="auto" w:fill="auto"/>
          </w:tcPr>
          <w:p w:rsidR="00A07A89" w:rsidRPr="00814F04" w:rsidRDefault="00F4352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Democratic control</w:t>
            </w:r>
          </w:p>
        </w:tc>
        <w:tc>
          <w:tcPr>
            <w:tcW w:w="3578" w:type="dxa"/>
            <w:shd w:val="clear" w:color="auto" w:fill="auto"/>
          </w:tcPr>
          <w:p w:rsidR="00A07A89" w:rsidRPr="00814F04" w:rsidRDefault="00CA5D9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B) </w:t>
            </w:r>
            <w:r w:rsidR="001E2FFC" w:rsidRPr="00814F04">
              <w:rPr>
                <w:rFonts w:ascii="Times New Roman" w:hAnsi="Times New Roman"/>
                <w:bCs/>
                <w:color w:val="000000" w:themeColor="text1"/>
              </w:rPr>
              <w:t>Profit maximization</w:t>
            </w:r>
          </w:p>
        </w:tc>
        <w:tc>
          <w:tcPr>
            <w:tcW w:w="598" w:type="dxa"/>
            <w:shd w:val="clear" w:color="auto" w:fill="auto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A07A89" w:rsidRPr="00814F04" w:rsidRDefault="00CA5D9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C)</w:t>
            </w:r>
          </w:p>
        </w:tc>
        <w:tc>
          <w:tcPr>
            <w:tcW w:w="3382" w:type="dxa"/>
            <w:shd w:val="clear" w:color="auto" w:fill="auto"/>
          </w:tcPr>
          <w:p w:rsidR="00A07A89" w:rsidRPr="00814F04" w:rsidRDefault="001E2FFC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Voluntary membership</w:t>
            </w:r>
          </w:p>
        </w:tc>
        <w:tc>
          <w:tcPr>
            <w:tcW w:w="3578" w:type="dxa"/>
            <w:shd w:val="clear" w:color="auto" w:fill="auto"/>
          </w:tcPr>
          <w:p w:rsidR="00A07A89" w:rsidRPr="00814F04" w:rsidRDefault="00CA5D9D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D)</w:t>
            </w:r>
            <w:r w:rsidR="001E2FFC" w:rsidRPr="00814F04">
              <w:rPr>
                <w:rFonts w:ascii="Times New Roman" w:hAnsi="Times New Roman"/>
              </w:rPr>
              <w:t xml:space="preserve"> </w:t>
            </w:r>
            <w:r w:rsidR="001E2FFC" w:rsidRPr="00814F04">
              <w:rPr>
                <w:rFonts w:ascii="Times New Roman" w:hAnsi="Times New Roman"/>
                <w:bCs/>
                <w:color w:val="000000" w:themeColor="text1"/>
              </w:rPr>
              <w:t>Limited liability</w:t>
            </w:r>
          </w:p>
        </w:tc>
        <w:tc>
          <w:tcPr>
            <w:tcW w:w="598" w:type="dxa"/>
            <w:shd w:val="clear" w:color="auto" w:fill="auto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A07A89" w:rsidRPr="00814F04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1E2FFC" w:rsidRPr="00814F04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2.</w:t>
            </w:r>
            <w:r w:rsidR="001E2FFC" w:rsidRPr="00814F04">
              <w:rPr>
                <w:rFonts w:ascii="Times New Roman" w:hAnsi="Times New Roman"/>
              </w:rPr>
              <w:t xml:space="preserve"> </w:t>
            </w:r>
            <w:r w:rsidR="001E2FFC" w:rsidRPr="00814F04">
              <w:rPr>
                <w:rFonts w:ascii="Times New Roman" w:hAnsi="Times New Roman"/>
                <w:bCs/>
                <w:color w:val="000000" w:themeColor="text1"/>
              </w:rPr>
              <w:t>The cooperative is formed to collectively purchase inputs for its members is ___</w:t>
            </w:r>
          </w:p>
          <w:p w:rsidR="001E2FFC" w:rsidRPr="00814F04" w:rsidRDefault="001E2FFC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</w:p>
          <w:p w:rsidR="001E2FFC" w:rsidRPr="00814F04" w:rsidRDefault="001E2FFC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</w:p>
          <w:p w:rsidR="001E2FFC" w:rsidRPr="00814F04" w:rsidRDefault="001E2FFC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</w:p>
          <w:p w:rsidR="00A07A89" w:rsidRPr="00814F04" w:rsidRDefault="001E2FFC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 members?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814F04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8E6050" w:rsidRDefault="00814F04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1</w:t>
            </w:r>
          </w:p>
        </w:tc>
        <w:tc>
          <w:tcPr>
            <w:tcW w:w="625" w:type="dxa"/>
          </w:tcPr>
          <w:p w:rsidR="00A07A89" w:rsidRPr="008E6050" w:rsidRDefault="00814F04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3</w:t>
            </w:r>
          </w:p>
        </w:tc>
        <w:tc>
          <w:tcPr>
            <w:tcW w:w="510" w:type="dxa"/>
          </w:tcPr>
          <w:p w:rsidR="00A07A89" w:rsidRPr="008E6050" w:rsidRDefault="00814F04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3</w:t>
            </w:r>
          </w:p>
          <w:p w:rsidR="001E2FFC" w:rsidRPr="008E6050" w:rsidRDefault="001E2FFC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</w:p>
        </w:tc>
      </w:tr>
      <w:tr w:rsidR="00CA5D9D" w:rsidRPr="00AD2855" w:rsidTr="00814F04">
        <w:trPr>
          <w:cantSplit/>
          <w:trHeight w:hRule="exact" w:val="365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A)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1E2FFC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Marketing cooperative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B) </w:t>
            </w:r>
            <w:r w:rsidR="001E2FFC" w:rsidRPr="00814F04">
              <w:rPr>
                <w:rFonts w:ascii="Times New Roman" w:hAnsi="Times New Roman"/>
                <w:bCs/>
                <w:color w:val="000000" w:themeColor="text1"/>
              </w:rPr>
              <w:t>Processing cooperative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C)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1E2FFC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Supply cooperative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D)</w:t>
            </w:r>
            <w:r w:rsidR="001E2FFC" w:rsidRPr="00814F04">
              <w:rPr>
                <w:rFonts w:ascii="Times New Roman" w:hAnsi="Times New Roman"/>
              </w:rPr>
              <w:t xml:space="preserve"> </w:t>
            </w:r>
            <w:r w:rsidR="001E2FFC" w:rsidRPr="00814F04">
              <w:rPr>
                <w:rFonts w:ascii="Times New Roman" w:hAnsi="Times New Roman"/>
                <w:bCs/>
                <w:color w:val="000000" w:themeColor="text1"/>
              </w:rPr>
              <w:t>Consumer cooperative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3.</w:t>
            </w:r>
            <w:r w:rsidR="00715AB8" w:rsidRPr="00814F04">
              <w:rPr>
                <w:rFonts w:ascii="Times New Roman" w:hAnsi="Times New Roman"/>
              </w:rPr>
              <w:t xml:space="preserve"> </w:t>
            </w:r>
            <w:r w:rsidR="00715AB8" w:rsidRPr="00814F04">
              <w:rPr>
                <w:rFonts w:ascii="Times New Roman" w:hAnsi="Times New Roman"/>
                <w:bCs/>
                <w:color w:val="000000" w:themeColor="text1"/>
              </w:rPr>
              <w:t>cooperative principle emphasizes the equitable distribution of surplus is called __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2</w:t>
            </w:r>
          </w:p>
        </w:tc>
        <w:tc>
          <w:tcPr>
            <w:tcW w:w="625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3</w:t>
            </w:r>
          </w:p>
        </w:tc>
        <w:tc>
          <w:tcPr>
            <w:tcW w:w="510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2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A)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715AB8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Open membership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B) </w:t>
            </w:r>
            <w:r w:rsidR="00715AB8" w:rsidRPr="00814F04">
              <w:rPr>
                <w:rFonts w:ascii="Times New Roman" w:hAnsi="Times New Roman"/>
                <w:bCs/>
                <w:color w:val="000000" w:themeColor="text1"/>
              </w:rPr>
              <w:t>Democratic member control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C)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715AB8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Limited return on equity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D)</w:t>
            </w:r>
            <w:r w:rsidR="00715AB8" w:rsidRPr="00814F04">
              <w:rPr>
                <w:rFonts w:ascii="Times New Roman" w:hAnsi="Times New Roman"/>
              </w:rPr>
              <w:t xml:space="preserve"> </w:t>
            </w:r>
            <w:r w:rsidR="00715AB8" w:rsidRPr="00814F04">
              <w:rPr>
                <w:rFonts w:ascii="Times New Roman" w:hAnsi="Times New Roman"/>
                <w:bCs/>
                <w:color w:val="000000" w:themeColor="text1"/>
              </w:rPr>
              <w:t>Member economic participation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4.</w:t>
            </w:r>
            <w:r w:rsidR="00885C80" w:rsidRPr="00814F04">
              <w:rPr>
                <w:rFonts w:ascii="Times New Roman" w:hAnsi="Times New Roman"/>
              </w:rPr>
              <w:t xml:space="preserve"> </w:t>
            </w:r>
            <w:r w:rsidR="00885C80" w:rsidRPr="00814F04">
              <w:rPr>
                <w:rFonts w:ascii="Times New Roman" w:hAnsi="Times New Roman"/>
                <w:bCs/>
                <w:color w:val="000000" w:themeColor="text1"/>
              </w:rPr>
              <w:t>Which of the following is NOT a characteristic of agricultural cooperatives?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2</w:t>
            </w:r>
          </w:p>
        </w:tc>
        <w:tc>
          <w:tcPr>
            <w:tcW w:w="625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2</w:t>
            </w:r>
          </w:p>
        </w:tc>
        <w:tc>
          <w:tcPr>
            <w:tcW w:w="510" w:type="dxa"/>
          </w:tcPr>
          <w:p w:rsidR="00CA5D9D" w:rsidRPr="008E6050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  <w:sz w:val="16"/>
              </w:rPr>
            </w:pPr>
            <w:r w:rsidRPr="008E6050">
              <w:rPr>
                <w:rFonts w:ascii="Times New Roman" w:hAnsi="Times New Roman"/>
                <w:b/>
                <w:bCs/>
                <w:sz w:val="16"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A)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885C80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Democratic control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B) </w:t>
            </w:r>
            <w:r w:rsidR="00885C80" w:rsidRPr="00814F04">
              <w:rPr>
                <w:rFonts w:ascii="Times New Roman" w:hAnsi="Times New Roman"/>
                <w:bCs/>
                <w:color w:val="000000" w:themeColor="text1"/>
              </w:rPr>
              <w:t>Profit maximization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C)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885C80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Voluntary membership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D)</w:t>
            </w:r>
            <w:r w:rsidR="00885C80" w:rsidRPr="00814F04">
              <w:rPr>
                <w:rFonts w:ascii="Times New Roman" w:hAnsi="Times New Roman"/>
              </w:rPr>
              <w:t xml:space="preserve"> </w:t>
            </w:r>
            <w:r w:rsidR="00885C80" w:rsidRPr="00814F04">
              <w:rPr>
                <w:rFonts w:ascii="Times New Roman" w:hAnsi="Times New Roman"/>
                <w:bCs/>
                <w:color w:val="000000" w:themeColor="text1"/>
              </w:rPr>
              <w:t>Limited liability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563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5.</w:t>
            </w:r>
            <w:r w:rsidR="00F61140" w:rsidRPr="00814F04">
              <w:rPr>
                <w:rFonts w:ascii="Times New Roman" w:hAnsi="Times New Roman"/>
              </w:rPr>
              <w:t xml:space="preserve"> </w:t>
            </w:r>
            <w:r w:rsidR="00F61140" w:rsidRPr="00814F04">
              <w:rPr>
                <w:rFonts w:ascii="Times New Roman" w:hAnsi="Times New Roman"/>
                <w:bCs/>
                <w:color w:val="000000" w:themeColor="text1"/>
              </w:rPr>
              <w:t>Which cooperative principle refers to the voluntary and open participation of individuals in the cooperative?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CA5D9D" w:rsidRPr="00814F04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A)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1E0038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Open membership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B) </w:t>
            </w:r>
            <w:r w:rsidR="001E0038" w:rsidRPr="00814F04">
              <w:rPr>
                <w:rFonts w:ascii="Times New Roman" w:hAnsi="Times New Roman"/>
                <w:bCs/>
                <w:color w:val="000000" w:themeColor="text1"/>
              </w:rPr>
              <w:t>Democratic member control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C)</w:t>
            </w:r>
          </w:p>
        </w:tc>
        <w:tc>
          <w:tcPr>
            <w:tcW w:w="3382" w:type="dxa"/>
            <w:shd w:val="clear" w:color="auto" w:fill="auto"/>
          </w:tcPr>
          <w:p w:rsidR="00CA5D9D" w:rsidRPr="00814F04" w:rsidRDefault="001E0038" w:rsidP="00CA5D9D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Limited return on equity</w:t>
            </w:r>
          </w:p>
        </w:tc>
        <w:tc>
          <w:tcPr>
            <w:tcW w:w="3578" w:type="dxa"/>
            <w:shd w:val="clear" w:color="auto" w:fill="auto"/>
          </w:tcPr>
          <w:p w:rsidR="00CA5D9D" w:rsidRPr="00814F04" w:rsidRDefault="00CA5D9D" w:rsidP="00CA5D9D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D)</w:t>
            </w:r>
            <w:r w:rsidR="001E0038" w:rsidRPr="00814F04">
              <w:rPr>
                <w:rFonts w:ascii="Times New Roman" w:hAnsi="Times New Roman"/>
              </w:rPr>
              <w:t xml:space="preserve"> </w:t>
            </w:r>
            <w:r w:rsidR="001E0038" w:rsidRPr="00814F04">
              <w:rPr>
                <w:rFonts w:ascii="Times New Roman" w:hAnsi="Times New Roman"/>
                <w:bCs/>
                <w:color w:val="000000" w:themeColor="text1"/>
              </w:rPr>
              <w:t>Member economic participation</w:t>
            </w:r>
          </w:p>
        </w:tc>
        <w:tc>
          <w:tcPr>
            <w:tcW w:w="598" w:type="dxa"/>
            <w:shd w:val="clear" w:color="auto" w:fill="auto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Define the following (Definitions/ </w:t>
            </w:r>
            <w:proofErr w:type="gramStart"/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Meanings )</w:t>
            </w:r>
            <w:proofErr w:type="gramEnd"/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8D6209" w:rsidP="00CA5D9D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 xml:space="preserve">Management of Agri cooperatives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8D6209" w:rsidP="00CA5D9D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Principle of Open Membership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8D6209" w:rsidP="00CA5D9D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Supply Cooperative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0D3898" w:rsidP="00CA5D9D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14F04">
              <w:rPr>
                <w:rFonts w:ascii="Times New Roman" w:hAnsi="Times New Roman"/>
                <w:bCs/>
                <w:color w:val="000000" w:themeColor="text1"/>
              </w:rPr>
              <w:t>Consumer Cooperatives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814F04" w:rsidP="00CA5D9D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SODIAAL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10" w:type="dxa"/>
          </w:tcPr>
          <w:p w:rsidR="00CA5D9D" w:rsidRPr="00814F04" w:rsidRDefault="00814F04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  <w:b/>
                <w:bCs/>
              </w:rPr>
              <w:t>Direct questions (Short Questions/</w:t>
            </w:r>
            <w:r w:rsidRPr="00814F04">
              <w:rPr>
                <w:rFonts w:ascii="Times New Roman" w:hAnsi="Times New Roman"/>
              </w:rPr>
              <w:t xml:space="preserve"> </w:t>
            </w:r>
            <w:r w:rsidRPr="00814F04">
              <w:rPr>
                <w:rFonts w:ascii="Times New Roman" w:hAnsi="Times New Roman"/>
                <w:b/>
                <w:bCs/>
              </w:rPr>
              <w:t xml:space="preserve">Conceptual </w:t>
            </w:r>
            <w:proofErr w:type="gramStart"/>
            <w:r w:rsidRPr="00814F04">
              <w:rPr>
                <w:rFonts w:ascii="Times New Roman" w:hAnsi="Times New Roman"/>
                <w:b/>
                <w:bCs/>
              </w:rPr>
              <w:t xml:space="preserve">Questions)  </w:t>
            </w: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(</w:t>
            </w:r>
            <w:proofErr w:type="gramEnd"/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ED490B" w:rsidP="00CA5D9D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>How are agricultural cooperatives different from other business organizations?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ED490B" w:rsidP="00CA5D9D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  <w:bCs/>
              </w:rPr>
              <w:t>What are the key functions of management in agricultural cooperatives?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ED490B" w:rsidP="00CA5D9D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  <w:bCs/>
              </w:rPr>
              <w:t>How do agricultural cooperatives benefit farmers and rural communities?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2961BB" w:rsidP="00CA5D9D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  <w:bCs/>
              </w:rPr>
              <w:t>Give some examples of successful agricultural cooperatives around the world.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797B39" w:rsidP="00CA5D9D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  <w:bCs/>
              </w:rPr>
              <w:t>State any four names of the principles of MAC?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10" w:type="dxa"/>
          </w:tcPr>
          <w:p w:rsidR="00CA5D9D" w:rsidRPr="00814F04" w:rsidRDefault="008E6050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CA5D9D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CA5D9D" w:rsidRPr="00AD2855" w:rsidRDefault="00CA5D9D" w:rsidP="00CA5D9D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25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:rsidR="00CA5D9D" w:rsidRPr="00814F04" w:rsidRDefault="00CA5D9D" w:rsidP="00CA5D9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0D3898" w:rsidRPr="00AD2855" w:rsidTr="00814F04">
        <w:trPr>
          <w:cantSplit/>
          <w:trHeight w:hRule="exact" w:val="473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</w:rPr>
              <w:t xml:space="preserve"> Write a note on the types of Agricopreatives.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0D3898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814F04">
              <w:rPr>
                <w:rFonts w:ascii="Times New Roman" w:hAnsi="Times New Roman"/>
                <w:bCs/>
              </w:rPr>
              <w:t xml:space="preserve"> </w:t>
            </w:r>
            <w:r w:rsidRPr="00814F04">
              <w:rPr>
                <w:rFonts w:ascii="Times New Roman" w:hAnsi="Times New Roman"/>
              </w:rPr>
              <w:t xml:space="preserve">Elaborate Challenges before Agri business cooperative </w:t>
            </w:r>
            <w:r w:rsidRPr="00814F04">
              <w:rPr>
                <w:rFonts w:ascii="Times New Roman" w:hAnsi="Times New Roman"/>
              </w:rPr>
              <w:t xml:space="preserve">in emerging </w:t>
            </w:r>
            <w:proofErr w:type="gramStart"/>
            <w:r w:rsidRPr="00814F04">
              <w:rPr>
                <w:rFonts w:ascii="Times New Roman" w:hAnsi="Times New Roman"/>
              </w:rPr>
              <w:t xml:space="preserve">business </w:t>
            </w:r>
            <w:r w:rsidRPr="00814F04">
              <w:rPr>
                <w:rFonts w:ascii="Times New Roman" w:hAnsi="Times New Roman"/>
              </w:rPr>
              <w:t>.</w:t>
            </w:r>
            <w:r w:rsidRPr="00814F04">
              <w:rPr>
                <w:rFonts w:ascii="Times New Roman" w:hAnsi="Times New Roman"/>
              </w:rPr>
              <w:t>environment</w:t>
            </w:r>
            <w:proofErr w:type="gramEnd"/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0D3898" w:rsidRPr="00AD2855" w:rsidTr="00814F04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 xml:space="preserve">Attempt any two questions.   </w:t>
            </w:r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</w:t>
            </w:r>
            <w:proofErr w:type="gramStart"/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>of  5</w:t>
            </w:r>
            <w:proofErr w:type="gramEnd"/>
            <w:r w:rsidRPr="00814F0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814F04"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25" w:type="dxa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0D3898" w:rsidRPr="00AD2855" w:rsidTr="00814F04">
        <w:trPr>
          <w:cantSplit/>
          <w:trHeight w:hRule="exact" w:val="375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 xml:space="preserve"> Write a note on impact of Economic Development on Agrico operatives.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625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10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0D3898" w:rsidRPr="00AD2855" w:rsidTr="00814F04">
        <w:trPr>
          <w:cantSplit/>
          <w:trHeight w:hRule="exact" w:val="383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 xml:space="preserve"> Which are the key functions of Agri cooperatives?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10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0D3898" w:rsidRPr="00AD2855" w:rsidTr="00814F04">
        <w:trPr>
          <w:cantSplit/>
          <w:trHeight w:hRule="exact" w:val="457"/>
          <w:tblHeader/>
        </w:trPr>
        <w:tc>
          <w:tcPr>
            <w:tcW w:w="484" w:type="dxa"/>
            <w:shd w:val="clear" w:color="auto" w:fill="auto"/>
            <w:vAlign w:val="center"/>
          </w:tcPr>
          <w:p w:rsidR="000D3898" w:rsidRPr="00AD2855" w:rsidRDefault="000D3898" w:rsidP="000D3898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488" w:type="dxa"/>
            <w:gridSpan w:val="3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rPr>
                <w:rFonts w:ascii="Times New Roman" w:hAnsi="Times New Roman"/>
              </w:rPr>
            </w:pPr>
            <w:r w:rsidRPr="00814F04">
              <w:rPr>
                <w:rFonts w:ascii="Times New Roman" w:hAnsi="Times New Roman"/>
              </w:rPr>
              <w:t>Discuss current trends of Management of Agri</w:t>
            </w:r>
            <w:r w:rsidR="00626D74" w:rsidRPr="00814F04">
              <w:rPr>
                <w:rFonts w:ascii="Times New Roman" w:hAnsi="Times New Roman"/>
              </w:rPr>
              <w:t xml:space="preserve"> Cooperatives.</w:t>
            </w:r>
            <w:r w:rsidRPr="00814F04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0D3898" w:rsidRPr="00814F04" w:rsidRDefault="000D3898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625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10" w:type="dxa"/>
          </w:tcPr>
          <w:p w:rsidR="000D3898" w:rsidRPr="00814F04" w:rsidRDefault="008E6050" w:rsidP="000D3898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</w:tbl>
    <w:p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26A0" w:rsidRDefault="00BC26A0" w:rsidP="0014568C">
      <w:pPr>
        <w:spacing w:before="0" w:after="0"/>
      </w:pPr>
      <w:r>
        <w:separator/>
      </w:r>
    </w:p>
  </w:endnote>
  <w:endnote w:type="continuationSeparator" w:id="0">
    <w:p w:rsidR="00BC26A0" w:rsidRDefault="00BC26A0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26A0" w:rsidRDefault="00BC26A0" w:rsidP="0014568C">
      <w:pPr>
        <w:spacing w:before="0" w:after="0"/>
      </w:pPr>
      <w:r>
        <w:separator/>
      </w:r>
    </w:p>
  </w:footnote>
  <w:footnote w:type="continuationSeparator" w:id="0">
    <w:p w:rsidR="00BC26A0" w:rsidRDefault="00BC26A0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3898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0038"/>
    <w:rsid w:val="001E165F"/>
    <w:rsid w:val="001E2FFC"/>
    <w:rsid w:val="001E6F6F"/>
    <w:rsid w:val="001F6101"/>
    <w:rsid w:val="002152E1"/>
    <w:rsid w:val="002504C9"/>
    <w:rsid w:val="00254E0F"/>
    <w:rsid w:val="00264175"/>
    <w:rsid w:val="002642D5"/>
    <w:rsid w:val="00273223"/>
    <w:rsid w:val="00291624"/>
    <w:rsid w:val="002961BB"/>
    <w:rsid w:val="002B6564"/>
    <w:rsid w:val="002C3490"/>
    <w:rsid w:val="002C45E3"/>
    <w:rsid w:val="002E057D"/>
    <w:rsid w:val="002E2BD0"/>
    <w:rsid w:val="002E3CFD"/>
    <w:rsid w:val="002F05A3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7B9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26D74"/>
    <w:rsid w:val="006466A8"/>
    <w:rsid w:val="00646820"/>
    <w:rsid w:val="00647D8D"/>
    <w:rsid w:val="00647DD2"/>
    <w:rsid w:val="00676737"/>
    <w:rsid w:val="006D0B79"/>
    <w:rsid w:val="006D322C"/>
    <w:rsid w:val="00704AB4"/>
    <w:rsid w:val="00715AB8"/>
    <w:rsid w:val="00735B8E"/>
    <w:rsid w:val="00750590"/>
    <w:rsid w:val="007517A4"/>
    <w:rsid w:val="007540F2"/>
    <w:rsid w:val="007609EA"/>
    <w:rsid w:val="00766A03"/>
    <w:rsid w:val="00793A93"/>
    <w:rsid w:val="007950A2"/>
    <w:rsid w:val="00797B39"/>
    <w:rsid w:val="00797DDF"/>
    <w:rsid w:val="007A7EAF"/>
    <w:rsid w:val="007B3975"/>
    <w:rsid w:val="007B69EF"/>
    <w:rsid w:val="007C394E"/>
    <w:rsid w:val="007E42B2"/>
    <w:rsid w:val="00814F04"/>
    <w:rsid w:val="00825948"/>
    <w:rsid w:val="00834946"/>
    <w:rsid w:val="008474E1"/>
    <w:rsid w:val="0086366A"/>
    <w:rsid w:val="00867903"/>
    <w:rsid w:val="00867A7C"/>
    <w:rsid w:val="0087005B"/>
    <w:rsid w:val="00870BB6"/>
    <w:rsid w:val="00885C80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D6209"/>
    <w:rsid w:val="008E2EFE"/>
    <w:rsid w:val="008E6050"/>
    <w:rsid w:val="008F051B"/>
    <w:rsid w:val="008F7C48"/>
    <w:rsid w:val="0090093C"/>
    <w:rsid w:val="0090569B"/>
    <w:rsid w:val="009134C9"/>
    <w:rsid w:val="00920E9F"/>
    <w:rsid w:val="00925599"/>
    <w:rsid w:val="00946B1A"/>
    <w:rsid w:val="0095063B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530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C26A0"/>
    <w:rsid w:val="00BC5EBC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5D9D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30B7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D490B"/>
    <w:rsid w:val="00EE4974"/>
    <w:rsid w:val="00EF0FA0"/>
    <w:rsid w:val="00EF1CF5"/>
    <w:rsid w:val="00F02692"/>
    <w:rsid w:val="00F1093F"/>
    <w:rsid w:val="00F16F07"/>
    <w:rsid w:val="00F23FEF"/>
    <w:rsid w:val="00F42194"/>
    <w:rsid w:val="00F4352C"/>
    <w:rsid w:val="00F5454C"/>
    <w:rsid w:val="00F61140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632B1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3EFF3-1FB6-4CE7-9A8A-4F1E21DBB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195</TotalTime>
  <Pages>1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dell</cp:lastModifiedBy>
  <cp:revision>49</cp:revision>
  <cp:lastPrinted>2017-09-14T07:14:00Z</cp:lastPrinted>
  <dcterms:created xsi:type="dcterms:W3CDTF">2020-03-14T08:02:00Z</dcterms:created>
  <dcterms:modified xsi:type="dcterms:W3CDTF">2024-03-08T08:53:00Z</dcterms:modified>
</cp:coreProperties>
</file>