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BCF26E" w14:textId="5AFCFE92" w:rsidR="00C56FC3" w:rsidRPr="00AD2855" w:rsidRDefault="00C56FC3" w:rsidP="009D2718">
      <w:pPr>
        <w:spacing w:before="0" w:after="0"/>
        <w:rPr>
          <w:rFonts w:ascii="Times New Roman" w:hAnsi="Times New Roman"/>
          <w:sz w:val="18"/>
          <w:szCs w:val="18"/>
        </w:rPr>
      </w:pPr>
      <w:r w:rsidRPr="00AD2855">
        <w:rPr>
          <w:rFonts w:ascii="Times New Roman" w:hAnsi="Times New Roman"/>
          <w:b/>
          <w:bCs/>
          <w:sz w:val="18"/>
          <w:szCs w:val="18"/>
        </w:rPr>
        <w:t xml:space="preserve">Seat </w:t>
      </w:r>
      <w:r w:rsidR="00D84F39" w:rsidRPr="00AD2855">
        <w:rPr>
          <w:rFonts w:ascii="Times New Roman" w:hAnsi="Times New Roman"/>
          <w:b/>
          <w:bCs/>
          <w:sz w:val="18"/>
          <w:szCs w:val="18"/>
        </w:rPr>
        <w:t>No: _</w:t>
      </w:r>
      <w:r w:rsidRPr="00AD2855">
        <w:rPr>
          <w:rFonts w:ascii="Times New Roman" w:hAnsi="Times New Roman"/>
          <w:b/>
          <w:bCs/>
          <w:sz w:val="18"/>
          <w:szCs w:val="18"/>
        </w:rPr>
        <w:t>_____________</w:t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b/>
          <w:bCs/>
          <w:sz w:val="18"/>
          <w:szCs w:val="18"/>
        </w:rPr>
        <w:t xml:space="preserve">Enrollment </w:t>
      </w:r>
      <w:r w:rsidR="00D84F39" w:rsidRPr="00AD2855">
        <w:rPr>
          <w:rFonts w:ascii="Times New Roman" w:hAnsi="Times New Roman"/>
          <w:b/>
          <w:bCs/>
          <w:sz w:val="18"/>
          <w:szCs w:val="18"/>
        </w:rPr>
        <w:t>No: _</w:t>
      </w:r>
      <w:r w:rsidRPr="00AD2855">
        <w:rPr>
          <w:rFonts w:ascii="Times New Roman" w:hAnsi="Times New Roman"/>
          <w:b/>
          <w:bCs/>
          <w:sz w:val="18"/>
          <w:szCs w:val="18"/>
        </w:rPr>
        <w:t>_____________</w:t>
      </w:r>
    </w:p>
    <w:p w14:paraId="10AD4B31" w14:textId="77777777" w:rsidR="0038748D" w:rsidRPr="00AD2855" w:rsidRDefault="0038748D" w:rsidP="009D2718">
      <w:pPr>
        <w:spacing w:before="0" w:after="0"/>
        <w:jc w:val="center"/>
        <w:rPr>
          <w:rFonts w:ascii="Times New Roman" w:hAnsi="Times New Roman"/>
          <w:b/>
          <w:bCs/>
          <w:sz w:val="28"/>
          <w:szCs w:val="28"/>
        </w:rPr>
      </w:pPr>
      <w:r w:rsidRPr="00AD2855">
        <w:rPr>
          <w:rFonts w:ascii="Times New Roman" w:hAnsi="Times New Roman"/>
          <w:b/>
          <w:bCs/>
          <w:sz w:val="28"/>
          <w:szCs w:val="28"/>
        </w:rPr>
        <w:t>PARUL UNIVERSITY</w:t>
      </w:r>
    </w:p>
    <w:p w14:paraId="632A597C" w14:textId="77777777" w:rsidR="008474E1" w:rsidRPr="00AD2855" w:rsidRDefault="008474E1" w:rsidP="00043414">
      <w:pPr>
        <w:spacing w:before="0" w:after="0"/>
        <w:jc w:val="center"/>
        <w:rPr>
          <w:rFonts w:ascii="Times New Roman" w:hAnsi="Times New Roman"/>
          <w:b/>
          <w:bCs/>
        </w:rPr>
      </w:pPr>
      <w:r w:rsidRPr="00AD2855">
        <w:rPr>
          <w:rFonts w:ascii="Times New Roman" w:hAnsi="Times New Roman"/>
          <w:b/>
          <w:bCs/>
        </w:rPr>
        <w:t>FACULTY OF MANAGEMENT</w:t>
      </w:r>
    </w:p>
    <w:p w14:paraId="6AB7DD36" w14:textId="77777777" w:rsidR="009134C9" w:rsidRPr="00AD2855" w:rsidRDefault="00946B1A" w:rsidP="00043414">
      <w:pPr>
        <w:spacing w:before="0" w:after="0"/>
        <w:jc w:val="center"/>
        <w:rPr>
          <w:rFonts w:ascii="Times New Roman" w:hAnsi="Times New Roman"/>
          <w:b/>
          <w:bCs/>
        </w:rPr>
      </w:pPr>
      <w:r w:rsidRPr="00AD2855">
        <w:rPr>
          <w:rFonts w:ascii="Times New Roman" w:hAnsi="Times New Roman"/>
          <w:b/>
          <w:bCs/>
        </w:rPr>
        <w:t>MBA</w:t>
      </w:r>
      <w:r w:rsidR="00C76B65" w:rsidRPr="00AD2855">
        <w:rPr>
          <w:rFonts w:ascii="Times New Roman" w:hAnsi="Times New Roman"/>
          <w:b/>
          <w:bCs/>
        </w:rPr>
        <w:t xml:space="preserve"> </w:t>
      </w:r>
      <w:r w:rsidR="00A02097">
        <w:rPr>
          <w:rFonts w:ascii="Times New Roman" w:hAnsi="Times New Roman"/>
          <w:b/>
          <w:bCs/>
        </w:rPr>
        <w:t xml:space="preserve">MID TERM </w:t>
      </w:r>
      <w:r w:rsidR="00381F8D" w:rsidRPr="00AD2855">
        <w:rPr>
          <w:rFonts w:ascii="Times New Roman" w:hAnsi="Times New Roman"/>
          <w:b/>
          <w:bCs/>
        </w:rPr>
        <w:t>Examination</w:t>
      </w:r>
    </w:p>
    <w:p w14:paraId="2AAE416D" w14:textId="6C139E57" w:rsidR="0038748D" w:rsidRPr="00AD2855" w:rsidRDefault="00134207" w:rsidP="00043414">
      <w:pPr>
        <w:spacing w:before="0" w:after="0"/>
        <w:ind w:left="-142"/>
        <w:rPr>
          <w:rFonts w:ascii="Times New Roman" w:hAnsi="Times New Roman"/>
          <w:b/>
          <w:bCs/>
        </w:rPr>
      </w:pPr>
      <w:r w:rsidRPr="00AD2855">
        <w:rPr>
          <w:rFonts w:ascii="Times New Roman" w:hAnsi="Times New Roman"/>
          <w:b/>
          <w:bCs/>
        </w:rPr>
        <w:t>Semester:</w:t>
      </w:r>
      <w:r w:rsidR="000264F9">
        <w:rPr>
          <w:rFonts w:ascii="Times New Roman" w:hAnsi="Times New Roman"/>
          <w:b/>
          <w:bCs/>
        </w:rPr>
        <w:t xml:space="preserve"> 4</w:t>
      </w:r>
      <w:r w:rsidRPr="00AD2855">
        <w:rPr>
          <w:rFonts w:ascii="Times New Roman" w:hAnsi="Times New Roman"/>
          <w:b/>
          <w:bCs/>
        </w:rPr>
        <w:tab/>
      </w:r>
      <w:r w:rsidRPr="00AD2855">
        <w:rPr>
          <w:rFonts w:ascii="Times New Roman" w:hAnsi="Times New Roman"/>
          <w:b/>
          <w:bCs/>
        </w:rPr>
        <w:tab/>
      </w:r>
      <w:r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4347E7" w:rsidRPr="00AD2855">
        <w:rPr>
          <w:rFonts w:ascii="Times New Roman" w:hAnsi="Times New Roman"/>
          <w:b/>
          <w:bCs/>
        </w:rPr>
        <w:tab/>
      </w:r>
      <w:r w:rsidR="007609EA" w:rsidRPr="00AD2855">
        <w:rPr>
          <w:rFonts w:ascii="Times New Roman" w:hAnsi="Times New Roman"/>
          <w:b/>
          <w:bCs/>
        </w:rPr>
        <w:t xml:space="preserve">Date: </w:t>
      </w:r>
      <w:r w:rsidR="000264F9">
        <w:rPr>
          <w:rFonts w:ascii="Times New Roman" w:hAnsi="Times New Roman"/>
          <w:b/>
          <w:bCs/>
        </w:rPr>
        <w:t>15.03.2024</w:t>
      </w:r>
    </w:p>
    <w:p w14:paraId="7A10C025" w14:textId="0984A9B8" w:rsidR="00F5454C" w:rsidRPr="00AD2855" w:rsidRDefault="0036645E" w:rsidP="00043414">
      <w:pPr>
        <w:spacing w:before="0" w:after="0"/>
        <w:ind w:left="-142"/>
        <w:rPr>
          <w:rFonts w:ascii="Times New Roman" w:hAnsi="Times New Roman"/>
          <w:b/>
          <w:bCs/>
        </w:rPr>
      </w:pPr>
      <w:r w:rsidRPr="00AD2855">
        <w:rPr>
          <w:rFonts w:ascii="Times New Roman" w:hAnsi="Times New Roman"/>
          <w:b/>
          <w:bCs/>
        </w:rPr>
        <w:t>Subject Code:</w:t>
      </w:r>
      <w:r w:rsidR="000264F9">
        <w:rPr>
          <w:rFonts w:ascii="Times New Roman" w:hAnsi="Times New Roman"/>
          <w:b/>
          <w:bCs/>
        </w:rPr>
        <w:t xml:space="preserve"> 06220253</w:t>
      </w:r>
      <w:r w:rsidR="00E52A0F">
        <w:rPr>
          <w:rFonts w:ascii="Times New Roman" w:hAnsi="Times New Roman"/>
          <w:b/>
          <w:bCs/>
        </w:rPr>
        <w:tab/>
      </w:r>
      <w:r w:rsidR="00E52A0F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750590" w:rsidRPr="00AD2855">
        <w:rPr>
          <w:rFonts w:ascii="Times New Roman" w:hAnsi="Times New Roman"/>
          <w:b/>
          <w:bCs/>
        </w:rPr>
        <w:tab/>
      </w:r>
      <w:r w:rsidR="00D458A6">
        <w:rPr>
          <w:rFonts w:ascii="Times New Roman" w:hAnsi="Times New Roman"/>
          <w:b/>
          <w:bCs/>
        </w:rPr>
        <w:tab/>
      </w:r>
      <w:r w:rsidR="00EF0FA0" w:rsidRPr="00AD2855">
        <w:rPr>
          <w:rFonts w:ascii="Times New Roman" w:hAnsi="Times New Roman"/>
          <w:b/>
          <w:bCs/>
        </w:rPr>
        <w:t xml:space="preserve">Time: </w:t>
      </w:r>
      <w:r w:rsidR="007609EA" w:rsidRPr="00AD2855">
        <w:rPr>
          <w:rFonts w:ascii="Times New Roman" w:hAnsi="Times New Roman"/>
          <w:b/>
          <w:bCs/>
        </w:rPr>
        <w:t>(</w:t>
      </w:r>
      <w:r w:rsidR="00992644">
        <w:rPr>
          <w:rFonts w:ascii="Times New Roman" w:hAnsi="Times New Roman"/>
          <w:b/>
          <w:bCs/>
        </w:rPr>
        <w:t>1</w:t>
      </w:r>
      <w:r w:rsidR="00044352">
        <w:rPr>
          <w:rFonts w:ascii="Times New Roman" w:hAnsi="Times New Roman"/>
          <w:b/>
          <w:bCs/>
        </w:rPr>
        <w:t>hrs</w:t>
      </w:r>
      <w:r w:rsidR="00992644">
        <w:rPr>
          <w:rFonts w:ascii="Times New Roman" w:hAnsi="Times New Roman"/>
          <w:b/>
          <w:bCs/>
        </w:rPr>
        <w:t xml:space="preserve"> 30 minutes</w:t>
      </w:r>
      <w:r w:rsidR="007609EA" w:rsidRPr="00AD2855">
        <w:rPr>
          <w:rFonts w:ascii="Times New Roman" w:hAnsi="Times New Roman"/>
          <w:b/>
          <w:bCs/>
        </w:rPr>
        <w:t>)</w:t>
      </w:r>
    </w:p>
    <w:p w14:paraId="6FA84B91" w14:textId="3D847720" w:rsidR="0038748D" w:rsidRPr="00AD2855" w:rsidRDefault="0036645E" w:rsidP="00043414">
      <w:pPr>
        <w:pBdr>
          <w:bottom w:val="single" w:sz="6" w:space="1" w:color="auto"/>
        </w:pBdr>
        <w:spacing w:before="0" w:after="0"/>
        <w:ind w:left="-142"/>
        <w:rPr>
          <w:rFonts w:ascii="Times New Roman" w:hAnsi="Times New Roman"/>
          <w:b/>
          <w:bCs/>
        </w:rPr>
      </w:pPr>
      <w:r w:rsidRPr="00AD2855">
        <w:rPr>
          <w:rFonts w:ascii="Times New Roman" w:hAnsi="Times New Roman"/>
          <w:b/>
          <w:bCs/>
        </w:rPr>
        <w:t>Subject Name:</w:t>
      </w:r>
      <w:r w:rsidR="000C53AB">
        <w:rPr>
          <w:rFonts w:ascii="Times New Roman" w:hAnsi="Times New Roman"/>
          <w:b/>
          <w:bCs/>
        </w:rPr>
        <w:t xml:space="preserve"> Global Business Strategies</w:t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C76B65" w:rsidRPr="00AD2855">
        <w:rPr>
          <w:rFonts w:ascii="Times New Roman" w:hAnsi="Times New Roman"/>
          <w:b/>
          <w:bCs/>
        </w:rPr>
        <w:tab/>
      </w:r>
      <w:r w:rsidR="00D458A6">
        <w:rPr>
          <w:rFonts w:ascii="Times New Roman" w:hAnsi="Times New Roman"/>
          <w:b/>
          <w:bCs/>
        </w:rPr>
        <w:tab/>
      </w:r>
      <w:r w:rsidR="00992644">
        <w:rPr>
          <w:rFonts w:ascii="Times New Roman" w:hAnsi="Times New Roman"/>
          <w:b/>
          <w:bCs/>
        </w:rPr>
        <w:t>Total Marks: 4</w:t>
      </w:r>
      <w:r w:rsidR="008F7C48" w:rsidRPr="00AD2855">
        <w:rPr>
          <w:rFonts w:ascii="Times New Roman" w:hAnsi="Times New Roman"/>
          <w:b/>
          <w:bCs/>
        </w:rPr>
        <w:t>0</w:t>
      </w:r>
    </w:p>
    <w:p w14:paraId="2667EAE5" w14:textId="77777777" w:rsidR="00C103E1" w:rsidRPr="00AD2855" w:rsidRDefault="00D25301" w:rsidP="00043414">
      <w:pPr>
        <w:tabs>
          <w:tab w:val="left" w:pos="6048"/>
          <w:tab w:val="left" w:pos="6663"/>
        </w:tabs>
        <w:spacing w:before="0" w:after="0"/>
        <w:ind w:left="-142"/>
        <w:rPr>
          <w:rFonts w:ascii="Times New Roman" w:hAnsi="Times New Roman"/>
          <w:b/>
          <w:bCs/>
          <w:iCs/>
        </w:rPr>
      </w:pPr>
      <w:r w:rsidRPr="00AD2855">
        <w:rPr>
          <w:rFonts w:ascii="Times New Roman" w:hAnsi="Times New Roman"/>
          <w:b/>
          <w:bCs/>
          <w:iCs/>
        </w:rPr>
        <w:t>Instructions</w:t>
      </w:r>
    </w:p>
    <w:p w14:paraId="7BAB1859" w14:textId="77777777" w:rsidR="00326B4C" w:rsidRPr="00AD2855" w:rsidRDefault="00326B4C" w:rsidP="00326B4C">
      <w:pPr>
        <w:pStyle w:val="Default"/>
        <w:ind w:left="-142"/>
        <w:rPr>
          <w:sz w:val="22"/>
          <w:szCs w:val="22"/>
        </w:rPr>
      </w:pPr>
      <w:r w:rsidRPr="00AD2855">
        <w:rPr>
          <w:sz w:val="22"/>
          <w:szCs w:val="22"/>
        </w:rPr>
        <w:t>1. All questions are compulsory.</w:t>
      </w:r>
    </w:p>
    <w:p w14:paraId="6DD20145" w14:textId="77777777" w:rsidR="00326B4C" w:rsidRPr="00AD2855" w:rsidRDefault="00326B4C" w:rsidP="00326B4C">
      <w:pPr>
        <w:pStyle w:val="Default"/>
        <w:ind w:left="-142"/>
        <w:rPr>
          <w:sz w:val="22"/>
          <w:szCs w:val="22"/>
        </w:rPr>
      </w:pPr>
      <w:r w:rsidRPr="00AD2855">
        <w:rPr>
          <w:sz w:val="22"/>
          <w:szCs w:val="22"/>
        </w:rPr>
        <w:t xml:space="preserve">2. Figures to the right indicate full marks. </w:t>
      </w:r>
    </w:p>
    <w:p w14:paraId="2C87A67C" w14:textId="77777777" w:rsidR="00326B4C" w:rsidRPr="00AD2855" w:rsidRDefault="00326B4C" w:rsidP="00326B4C">
      <w:pPr>
        <w:pStyle w:val="Default"/>
        <w:ind w:left="-142"/>
        <w:rPr>
          <w:sz w:val="22"/>
          <w:szCs w:val="22"/>
        </w:rPr>
      </w:pPr>
      <w:r w:rsidRPr="00AD2855">
        <w:rPr>
          <w:sz w:val="22"/>
          <w:szCs w:val="22"/>
        </w:rPr>
        <w:t>3. Make suitable assumptions wherever necessary.</w:t>
      </w:r>
    </w:p>
    <w:p w14:paraId="6B0AA49B" w14:textId="77777777" w:rsidR="00D946F5" w:rsidRPr="00AD2855" w:rsidRDefault="00326B4C" w:rsidP="008B5503">
      <w:pPr>
        <w:pStyle w:val="Default"/>
        <w:ind w:left="-142"/>
        <w:rPr>
          <w:sz w:val="22"/>
          <w:szCs w:val="22"/>
        </w:rPr>
      </w:pPr>
      <w:r w:rsidRPr="00AD2855">
        <w:rPr>
          <w:sz w:val="22"/>
          <w:szCs w:val="22"/>
        </w:rPr>
        <w:t>4. Start new question on new page.</w:t>
      </w:r>
    </w:p>
    <w:p w14:paraId="1259CC0B" w14:textId="77777777" w:rsidR="008B5503" w:rsidRPr="00AD2855" w:rsidRDefault="008B5503" w:rsidP="008B5503">
      <w:pPr>
        <w:pStyle w:val="Default"/>
        <w:ind w:left="-142"/>
        <w:rPr>
          <w:sz w:val="22"/>
          <w:szCs w:val="22"/>
        </w:rPr>
      </w:pPr>
    </w:p>
    <w:tbl>
      <w:tblPr>
        <w:tblW w:w="102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"/>
        <w:gridCol w:w="3750"/>
        <w:gridCol w:w="3345"/>
        <w:gridCol w:w="597"/>
        <w:gridCol w:w="546"/>
        <w:gridCol w:w="1011"/>
        <w:gridCol w:w="524"/>
      </w:tblGrid>
      <w:tr w:rsidR="00A07A89" w:rsidRPr="00AD2855" w14:paraId="1AF91134" w14:textId="77777777" w:rsidTr="0050758B">
        <w:trPr>
          <w:cantSplit/>
          <w:trHeight w:hRule="exact" w:val="284"/>
          <w:tblHeader/>
        </w:trPr>
        <w:tc>
          <w:tcPr>
            <w:tcW w:w="481" w:type="dxa"/>
            <w:shd w:val="clear" w:color="auto" w:fill="auto"/>
            <w:vAlign w:val="center"/>
          </w:tcPr>
          <w:p w14:paraId="19F56DAF" w14:textId="77777777" w:rsidR="00A07A89" w:rsidRPr="00AD2855" w:rsidRDefault="00A07A89" w:rsidP="008B5503">
            <w:pPr>
              <w:spacing w:before="0" w:after="0"/>
              <w:ind w:left="-142" w:right="-108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lastRenderedPageBreak/>
              <w:t>Q.1</w:t>
            </w:r>
          </w:p>
        </w:tc>
        <w:tc>
          <w:tcPr>
            <w:tcW w:w="7263" w:type="dxa"/>
            <w:gridSpan w:val="2"/>
            <w:shd w:val="clear" w:color="auto" w:fill="auto"/>
            <w:vAlign w:val="center"/>
          </w:tcPr>
          <w:p w14:paraId="777D8213" w14:textId="77777777"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  <w:r w:rsidRPr="00AD2855">
              <w:rPr>
                <w:rFonts w:ascii="Times New Roman" w:hAnsi="Times New Roman"/>
                <w:b/>
                <w:bCs/>
                <w:color w:val="000000" w:themeColor="text1"/>
              </w:rPr>
              <w:t>Do as Directed.</w:t>
            </w:r>
          </w:p>
        </w:tc>
        <w:tc>
          <w:tcPr>
            <w:tcW w:w="597" w:type="dxa"/>
            <w:shd w:val="clear" w:color="auto" w:fill="auto"/>
            <w:vAlign w:val="center"/>
          </w:tcPr>
          <w:p w14:paraId="24F41940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437979F3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840" w:type="dxa"/>
          </w:tcPr>
          <w:p w14:paraId="264846FB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4" w:type="dxa"/>
          </w:tcPr>
          <w:p w14:paraId="3DD7CDA5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A07A89" w:rsidRPr="00AD2855" w14:paraId="23ECCC47" w14:textId="77777777" w:rsidTr="0050758B">
        <w:trPr>
          <w:cantSplit/>
          <w:trHeight w:hRule="exact" w:val="284"/>
          <w:tblHeader/>
        </w:trPr>
        <w:tc>
          <w:tcPr>
            <w:tcW w:w="481" w:type="dxa"/>
            <w:shd w:val="clear" w:color="auto" w:fill="auto"/>
            <w:vAlign w:val="center"/>
          </w:tcPr>
          <w:p w14:paraId="6015BEB2" w14:textId="77777777" w:rsidR="00A07A89" w:rsidRPr="00AD2855" w:rsidRDefault="00A07A89" w:rsidP="008B5503">
            <w:pPr>
              <w:spacing w:before="0" w:after="0"/>
              <w:ind w:left="-142" w:right="-108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 xml:space="preserve">     A)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263" w:type="dxa"/>
            <w:gridSpan w:val="2"/>
            <w:shd w:val="clear" w:color="auto" w:fill="auto"/>
            <w:vAlign w:val="center"/>
          </w:tcPr>
          <w:p w14:paraId="3D41A574" w14:textId="77777777"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  <w:r w:rsidRPr="00AD2855">
              <w:rPr>
                <w:rFonts w:ascii="Times New Roman" w:hAnsi="Times New Roman"/>
                <w:b/>
                <w:bCs/>
                <w:color w:val="000000" w:themeColor="text1"/>
              </w:rPr>
              <w:t xml:space="preserve">Multiple choice type questions/Fill in the blanks.    (Each of 1 mark) </w:t>
            </w:r>
          </w:p>
        </w:tc>
        <w:tc>
          <w:tcPr>
            <w:tcW w:w="597" w:type="dxa"/>
            <w:shd w:val="clear" w:color="auto" w:fill="auto"/>
            <w:vAlign w:val="center"/>
          </w:tcPr>
          <w:p w14:paraId="1A753779" w14:textId="77777777" w:rsidR="00A07A89" w:rsidRPr="00AD2855" w:rsidRDefault="00A07A89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(05)</w:t>
            </w:r>
          </w:p>
        </w:tc>
        <w:tc>
          <w:tcPr>
            <w:tcW w:w="546" w:type="dxa"/>
          </w:tcPr>
          <w:p w14:paraId="1DDDD8C1" w14:textId="77777777" w:rsidR="00A07A89" w:rsidRPr="00AD2855" w:rsidRDefault="00A07A89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CO</w:t>
            </w:r>
          </w:p>
        </w:tc>
        <w:tc>
          <w:tcPr>
            <w:tcW w:w="840" w:type="dxa"/>
          </w:tcPr>
          <w:p w14:paraId="62D115A4" w14:textId="77777777" w:rsidR="00A07A89" w:rsidRPr="00AD2855" w:rsidRDefault="00A07A89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PO</w:t>
            </w:r>
          </w:p>
        </w:tc>
        <w:tc>
          <w:tcPr>
            <w:tcW w:w="524" w:type="dxa"/>
          </w:tcPr>
          <w:p w14:paraId="0A3810E5" w14:textId="77777777" w:rsidR="00A07A89" w:rsidRPr="00AD2855" w:rsidRDefault="00A07A89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BL</w:t>
            </w:r>
          </w:p>
        </w:tc>
      </w:tr>
      <w:tr w:rsidR="00A07A89" w:rsidRPr="00AD2855" w14:paraId="31E926F0" w14:textId="77777777" w:rsidTr="0050758B">
        <w:trPr>
          <w:cantSplit/>
          <w:trHeight w:hRule="exact" w:val="629"/>
          <w:tblHeader/>
        </w:trPr>
        <w:tc>
          <w:tcPr>
            <w:tcW w:w="481" w:type="dxa"/>
            <w:shd w:val="clear" w:color="auto" w:fill="auto"/>
            <w:vAlign w:val="center"/>
          </w:tcPr>
          <w:p w14:paraId="4E658447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263" w:type="dxa"/>
            <w:gridSpan w:val="2"/>
            <w:shd w:val="clear" w:color="auto" w:fill="auto"/>
            <w:vAlign w:val="center"/>
          </w:tcPr>
          <w:p w14:paraId="27907262" w14:textId="22734EA0" w:rsidR="00A07A89" w:rsidRPr="004D6630" w:rsidRDefault="00A830AD" w:rsidP="004D6630">
            <w:pPr>
              <w:pStyle w:val="ListParagraph"/>
              <w:numPr>
                <w:ilvl w:val="0"/>
                <w:numId w:val="8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 xml:space="preserve">VRIO stands for </w:t>
            </w:r>
          </w:p>
        </w:tc>
        <w:tc>
          <w:tcPr>
            <w:tcW w:w="597" w:type="dxa"/>
            <w:shd w:val="clear" w:color="auto" w:fill="auto"/>
            <w:vAlign w:val="center"/>
          </w:tcPr>
          <w:p w14:paraId="6B80E43A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4AC081FA" w14:textId="2137F385" w:rsidR="00A07A89" w:rsidRPr="00AD2855" w:rsidRDefault="0050758B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840" w:type="dxa"/>
          </w:tcPr>
          <w:p w14:paraId="564725DE" w14:textId="7EE1F542" w:rsidR="00A07A89" w:rsidRPr="00AD2855" w:rsidRDefault="0050758B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BEDK</w:t>
            </w:r>
          </w:p>
        </w:tc>
        <w:tc>
          <w:tcPr>
            <w:tcW w:w="524" w:type="dxa"/>
          </w:tcPr>
          <w:p w14:paraId="02848B85" w14:textId="513C4207" w:rsidR="00A07A89" w:rsidRPr="00AD2855" w:rsidRDefault="0050758B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</w:tr>
      <w:tr w:rsidR="0028409C" w:rsidRPr="00AD2855" w14:paraId="2C98BE2D" w14:textId="77777777" w:rsidTr="0050758B">
        <w:trPr>
          <w:cantSplit/>
          <w:trHeight w:hRule="exact" w:val="566"/>
          <w:tblHeader/>
        </w:trPr>
        <w:tc>
          <w:tcPr>
            <w:tcW w:w="481" w:type="dxa"/>
            <w:shd w:val="clear" w:color="auto" w:fill="auto"/>
            <w:vAlign w:val="center"/>
          </w:tcPr>
          <w:p w14:paraId="588792D0" w14:textId="77777777" w:rsidR="0028409C" w:rsidRPr="00AD2855" w:rsidRDefault="0028409C" w:rsidP="0028409C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3841" w:type="dxa"/>
            <w:shd w:val="clear" w:color="auto" w:fill="auto"/>
            <w:vAlign w:val="center"/>
          </w:tcPr>
          <w:p w14:paraId="0E8EA07E" w14:textId="46AF48A8" w:rsidR="0028409C" w:rsidRPr="00993EF3" w:rsidRDefault="0028409C" w:rsidP="0028409C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/>
                <w:bCs/>
                <w:color w:val="000000" w:themeColor="text1"/>
              </w:rPr>
              <w:t>a.</w:t>
            </w:r>
            <w:r w:rsidR="00A830AD">
              <w:rPr>
                <w:rFonts w:ascii="Times New Roman" w:hAnsi="Times New Roman"/>
                <w:b/>
                <w:bCs/>
                <w:color w:val="000000" w:themeColor="text1"/>
              </w:rPr>
              <w:t xml:space="preserve"> Versatile, reasonable, initiative, organization</w:t>
            </w:r>
          </w:p>
        </w:tc>
        <w:tc>
          <w:tcPr>
            <w:tcW w:w="3422" w:type="dxa"/>
            <w:shd w:val="clear" w:color="auto" w:fill="auto"/>
          </w:tcPr>
          <w:p w14:paraId="10AFBA1F" w14:textId="7EE36FE0" w:rsidR="0028409C" w:rsidRPr="00993EF3" w:rsidRDefault="0028409C" w:rsidP="0028409C">
            <w:pPr>
              <w:spacing w:before="0"/>
              <w:ind w:left="-108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b.</w:t>
            </w:r>
            <w:r w:rsidR="00A830AD">
              <w:rPr>
                <w:rFonts w:ascii="Times New Roman" w:hAnsi="Times New Roman"/>
                <w:bCs/>
                <w:color w:val="000000" w:themeColor="text1"/>
              </w:rPr>
              <w:t xml:space="preserve"> Value, reasonable, initiative, organization</w:t>
            </w:r>
          </w:p>
        </w:tc>
        <w:tc>
          <w:tcPr>
            <w:tcW w:w="597" w:type="dxa"/>
            <w:shd w:val="clear" w:color="auto" w:fill="auto"/>
          </w:tcPr>
          <w:p w14:paraId="40840184" w14:textId="77777777" w:rsidR="0028409C" w:rsidRPr="00AD2855" w:rsidRDefault="0028409C" w:rsidP="0028409C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14:paraId="233AFF05" w14:textId="77777777" w:rsidR="0028409C" w:rsidRPr="00AD2855" w:rsidRDefault="0028409C" w:rsidP="0028409C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840" w:type="dxa"/>
          </w:tcPr>
          <w:p w14:paraId="29562308" w14:textId="77777777" w:rsidR="0028409C" w:rsidRPr="00AD2855" w:rsidRDefault="0028409C" w:rsidP="0028409C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4" w:type="dxa"/>
          </w:tcPr>
          <w:p w14:paraId="688AB6EE" w14:textId="77777777" w:rsidR="0028409C" w:rsidRPr="00AD2855" w:rsidRDefault="0028409C" w:rsidP="0028409C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28409C" w:rsidRPr="00AD2855" w14:paraId="038C2D49" w14:textId="77777777" w:rsidTr="0050758B">
        <w:trPr>
          <w:cantSplit/>
          <w:trHeight w:hRule="exact" w:val="571"/>
          <w:tblHeader/>
        </w:trPr>
        <w:tc>
          <w:tcPr>
            <w:tcW w:w="481" w:type="dxa"/>
            <w:shd w:val="clear" w:color="auto" w:fill="auto"/>
            <w:vAlign w:val="center"/>
          </w:tcPr>
          <w:p w14:paraId="7AC48588" w14:textId="77777777" w:rsidR="0028409C" w:rsidRPr="00AD2855" w:rsidRDefault="0028409C" w:rsidP="0028409C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3841" w:type="dxa"/>
            <w:shd w:val="clear" w:color="auto" w:fill="auto"/>
            <w:vAlign w:val="center"/>
          </w:tcPr>
          <w:p w14:paraId="20501A9C" w14:textId="75CB737E" w:rsidR="0028409C" w:rsidRPr="00993EF3" w:rsidRDefault="0028409C" w:rsidP="0028409C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/>
                <w:bCs/>
                <w:color w:val="000000" w:themeColor="text1"/>
              </w:rPr>
              <w:t xml:space="preserve">c. </w:t>
            </w:r>
            <w:r w:rsidR="00A830AD">
              <w:rPr>
                <w:rFonts w:ascii="Times New Roman" w:hAnsi="Times New Roman"/>
                <w:b/>
                <w:bCs/>
                <w:color w:val="000000" w:themeColor="text1"/>
              </w:rPr>
              <w:t>Versatile, rarity, imitability, organization</w:t>
            </w:r>
          </w:p>
        </w:tc>
        <w:tc>
          <w:tcPr>
            <w:tcW w:w="3422" w:type="dxa"/>
            <w:shd w:val="clear" w:color="auto" w:fill="auto"/>
          </w:tcPr>
          <w:p w14:paraId="3C199FB3" w14:textId="04A2018C" w:rsidR="0028409C" w:rsidRPr="00993EF3" w:rsidRDefault="0028409C" w:rsidP="0028409C">
            <w:pPr>
              <w:spacing w:before="0"/>
              <w:ind w:left="-108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d.</w:t>
            </w:r>
            <w:r w:rsidR="00A830AD">
              <w:rPr>
                <w:rFonts w:ascii="Times New Roman" w:hAnsi="Times New Roman"/>
                <w:bCs/>
                <w:color w:val="000000" w:themeColor="text1"/>
              </w:rPr>
              <w:t xml:space="preserve"> </w:t>
            </w:r>
            <w:r w:rsidR="00A830AD" w:rsidRPr="00A830AD">
              <w:rPr>
                <w:rFonts w:ascii="Times New Roman" w:hAnsi="Times New Roman"/>
                <w:bCs/>
                <w:color w:val="000000" w:themeColor="text1"/>
              </w:rPr>
              <w:t>Value, rarity, imitability, organization</w:t>
            </w:r>
          </w:p>
        </w:tc>
        <w:tc>
          <w:tcPr>
            <w:tcW w:w="597" w:type="dxa"/>
            <w:shd w:val="clear" w:color="auto" w:fill="auto"/>
          </w:tcPr>
          <w:p w14:paraId="3E106560" w14:textId="77777777" w:rsidR="0028409C" w:rsidRPr="00AD2855" w:rsidRDefault="0028409C" w:rsidP="0028409C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14:paraId="160DFB6E" w14:textId="77777777" w:rsidR="0028409C" w:rsidRPr="00AD2855" w:rsidRDefault="0028409C" w:rsidP="0028409C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840" w:type="dxa"/>
          </w:tcPr>
          <w:p w14:paraId="31735F7D" w14:textId="77777777" w:rsidR="0028409C" w:rsidRPr="00AD2855" w:rsidRDefault="0028409C" w:rsidP="0028409C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4" w:type="dxa"/>
          </w:tcPr>
          <w:p w14:paraId="3222FE8D" w14:textId="77777777" w:rsidR="0028409C" w:rsidRPr="00AD2855" w:rsidRDefault="0028409C" w:rsidP="0028409C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28409C" w:rsidRPr="00AD2855" w14:paraId="0AA189EA" w14:textId="77777777" w:rsidTr="0050758B">
        <w:trPr>
          <w:cantSplit/>
          <w:trHeight w:hRule="exact" w:val="554"/>
          <w:tblHeader/>
        </w:trPr>
        <w:tc>
          <w:tcPr>
            <w:tcW w:w="481" w:type="dxa"/>
            <w:shd w:val="clear" w:color="auto" w:fill="auto"/>
            <w:vAlign w:val="center"/>
          </w:tcPr>
          <w:p w14:paraId="33B1F6A1" w14:textId="77777777" w:rsidR="0028409C" w:rsidRPr="00AD2855" w:rsidRDefault="0028409C" w:rsidP="0028409C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263" w:type="dxa"/>
            <w:gridSpan w:val="2"/>
            <w:shd w:val="clear" w:color="auto" w:fill="auto"/>
            <w:vAlign w:val="center"/>
          </w:tcPr>
          <w:p w14:paraId="4D4F3F4D" w14:textId="5003C460" w:rsidR="0028409C" w:rsidRPr="00A830AD" w:rsidRDefault="00A830AD" w:rsidP="00A830AD">
            <w:pPr>
              <w:pStyle w:val="ListParagraph"/>
              <w:numPr>
                <w:ilvl w:val="0"/>
                <w:numId w:val="8"/>
              </w:numPr>
              <w:spacing w:before="0" w:after="0"/>
              <w:jc w:val="both"/>
              <w:rPr>
                <w:rFonts w:ascii="Times New Roman" w:hAnsi="Times New Roman"/>
                <w:bCs/>
                <w:color w:val="000000" w:themeColor="text1"/>
              </w:rPr>
            </w:pPr>
            <w:r w:rsidRPr="00A830AD">
              <w:rPr>
                <w:rFonts w:ascii="Times New Roman" w:hAnsi="Times New Roman"/>
                <w:bCs/>
                <w:color w:val="000000" w:themeColor="text1"/>
              </w:rPr>
              <w:t>Collective attempts between competing firms to reduce competition from other firms</w:t>
            </w:r>
            <w:r>
              <w:rPr>
                <w:rFonts w:ascii="Times New Roman" w:hAnsi="Times New Roman"/>
                <w:bCs/>
                <w:color w:val="000000" w:themeColor="text1"/>
              </w:rPr>
              <w:t xml:space="preserve"> is called</w:t>
            </w:r>
          </w:p>
        </w:tc>
        <w:tc>
          <w:tcPr>
            <w:tcW w:w="597" w:type="dxa"/>
            <w:shd w:val="clear" w:color="auto" w:fill="auto"/>
            <w:vAlign w:val="center"/>
          </w:tcPr>
          <w:p w14:paraId="743C4B61" w14:textId="77777777" w:rsidR="0028409C" w:rsidRPr="00AD2855" w:rsidRDefault="0028409C" w:rsidP="0028409C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4824C358" w14:textId="7A85EBC9" w:rsidR="0028409C" w:rsidRPr="00AD2855" w:rsidRDefault="0050758B" w:rsidP="0028409C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840" w:type="dxa"/>
          </w:tcPr>
          <w:p w14:paraId="4566F197" w14:textId="148F8726" w:rsidR="0028409C" w:rsidRPr="00AD2855" w:rsidRDefault="0050758B" w:rsidP="0028409C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PI</w:t>
            </w:r>
          </w:p>
        </w:tc>
        <w:tc>
          <w:tcPr>
            <w:tcW w:w="524" w:type="dxa"/>
          </w:tcPr>
          <w:p w14:paraId="194F19E8" w14:textId="0FBDEF39" w:rsidR="0028409C" w:rsidRPr="00AD2855" w:rsidRDefault="0050758B" w:rsidP="0028409C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28409C" w:rsidRPr="00AD2855" w14:paraId="34733F75" w14:textId="77777777" w:rsidTr="0050758B">
        <w:trPr>
          <w:cantSplit/>
          <w:trHeight w:hRule="exact" w:val="271"/>
          <w:tblHeader/>
        </w:trPr>
        <w:tc>
          <w:tcPr>
            <w:tcW w:w="481" w:type="dxa"/>
            <w:shd w:val="clear" w:color="auto" w:fill="auto"/>
            <w:vAlign w:val="center"/>
          </w:tcPr>
          <w:p w14:paraId="7234850F" w14:textId="77777777" w:rsidR="0028409C" w:rsidRPr="00AD2855" w:rsidRDefault="0028409C" w:rsidP="0028409C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3841" w:type="dxa"/>
            <w:shd w:val="clear" w:color="auto" w:fill="auto"/>
            <w:vAlign w:val="center"/>
          </w:tcPr>
          <w:p w14:paraId="5FDEA3C2" w14:textId="1574C795" w:rsidR="0028409C" w:rsidRPr="000A2ECE" w:rsidRDefault="0028409C" w:rsidP="0028409C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/>
                <w:bCs/>
                <w:color w:val="000000" w:themeColor="text1"/>
              </w:rPr>
              <w:t>a.</w:t>
            </w:r>
            <w:r w:rsidR="0043161C">
              <w:rPr>
                <w:rFonts w:ascii="Times New Roman" w:hAnsi="Times New Roman"/>
                <w:b/>
                <w:bCs/>
                <w:color w:val="000000" w:themeColor="text1"/>
              </w:rPr>
              <w:t xml:space="preserve"> Collusion</w:t>
            </w:r>
          </w:p>
        </w:tc>
        <w:tc>
          <w:tcPr>
            <w:tcW w:w="3422" w:type="dxa"/>
            <w:shd w:val="clear" w:color="auto" w:fill="auto"/>
          </w:tcPr>
          <w:p w14:paraId="7B3D2EED" w14:textId="2F8ADD64" w:rsidR="0028409C" w:rsidRPr="000A2ECE" w:rsidRDefault="0028409C" w:rsidP="0028409C">
            <w:p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b.</w:t>
            </w:r>
            <w:r w:rsidR="0043161C">
              <w:rPr>
                <w:rFonts w:ascii="Times New Roman" w:hAnsi="Times New Roman"/>
                <w:bCs/>
                <w:color w:val="000000" w:themeColor="text1"/>
              </w:rPr>
              <w:t xml:space="preserve"> Peer pressure</w:t>
            </w:r>
          </w:p>
        </w:tc>
        <w:tc>
          <w:tcPr>
            <w:tcW w:w="597" w:type="dxa"/>
            <w:shd w:val="clear" w:color="auto" w:fill="auto"/>
          </w:tcPr>
          <w:p w14:paraId="753E380D" w14:textId="77777777" w:rsidR="0028409C" w:rsidRPr="00AD2855" w:rsidRDefault="0028409C" w:rsidP="0028409C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14:paraId="6EF93199" w14:textId="77777777" w:rsidR="0028409C" w:rsidRPr="00AD2855" w:rsidRDefault="0028409C" w:rsidP="0028409C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840" w:type="dxa"/>
          </w:tcPr>
          <w:p w14:paraId="68F0A38E" w14:textId="77777777" w:rsidR="0028409C" w:rsidRPr="00AD2855" w:rsidRDefault="0028409C" w:rsidP="0028409C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4" w:type="dxa"/>
          </w:tcPr>
          <w:p w14:paraId="72BF6ADB" w14:textId="77777777" w:rsidR="0028409C" w:rsidRPr="00AD2855" w:rsidRDefault="0028409C" w:rsidP="0028409C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28409C" w:rsidRPr="00AD2855" w14:paraId="16B04827" w14:textId="77777777" w:rsidTr="0050758B">
        <w:trPr>
          <w:cantSplit/>
          <w:trHeight w:hRule="exact" w:val="284"/>
          <w:tblHeader/>
        </w:trPr>
        <w:tc>
          <w:tcPr>
            <w:tcW w:w="481" w:type="dxa"/>
            <w:shd w:val="clear" w:color="auto" w:fill="auto"/>
            <w:vAlign w:val="center"/>
          </w:tcPr>
          <w:p w14:paraId="4456348F" w14:textId="77777777" w:rsidR="0028409C" w:rsidRPr="00AD2855" w:rsidRDefault="0028409C" w:rsidP="0028409C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3841" w:type="dxa"/>
            <w:shd w:val="clear" w:color="auto" w:fill="auto"/>
            <w:vAlign w:val="center"/>
          </w:tcPr>
          <w:p w14:paraId="25CE4F76" w14:textId="0B53628C" w:rsidR="0028409C" w:rsidRPr="000A2ECE" w:rsidRDefault="0028409C" w:rsidP="0028409C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/>
                <w:bCs/>
                <w:color w:val="000000" w:themeColor="text1"/>
              </w:rPr>
              <w:t xml:space="preserve">c. </w:t>
            </w:r>
            <w:r w:rsidR="0043161C">
              <w:rPr>
                <w:rFonts w:ascii="Times New Roman" w:hAnsi="Times New Roman"/>
                <w:b/>
                <w:bCs/>
                <w:color w:val="000000" w:themeColor="text1"/>
              </w:rPr>
              <w:t>Flanking</w:t>
            </w:r>
          </w:p>
        </w:tc>
        <w:tc>
          <w:tcPr>
            <w:tcW w:w="3422" w:type="dxa"/>
            <w:shd w:val="clear" w:color="auto" w:fill="auto"/>
          </w:tcPr>
          <w:p w14:paraId="76CB28E5" w14:textId="020BA1F5" w:rsidR="0028409C" w:rsidRPr="000A2ECE" w:rsidRDefault="0028409C" w:rsidP="0028409C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d.</w:t>
            </w:r>
            <w:r w:rsidR="0043161C">
              <w:rPr>
                <w:rFonts w:ascii="Times New Roman" w:hAnsi="Times New Roman"/>
                <w:bCs/>
                <w:color w:val="000000" w:themeColor="text1"/>
              </w:rPr>
              <w:t xml:space="preserve"> Collective bargaining</w:t>
            </w:r>
          </w:p>
        </w:tc>
        <w:tc>
          <w:tcPr>
            <w:tcW w:w="597" w:type="dxa"/>
            <w:shd w:val="clear" w:color="auto" w:fill="auto"/>
          </w:tcPr>
          <w:p w14:paraId="6AECE0E2" w14:textId="77777777" w:rsidR="0028409C" w:rsidRPr="00AD2855" w:rsidRDefault="0028409C" w:rsidP="0028409C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14:paraId="1C7C3C82" w14:textId="77777777" w:rsidR="0028409C" w:rsidRPr="00AD2855" w:rsidRDefault="0028409C" w:rsidP="0028409C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840" w:type="dxa"/>
          </w:tcPr>
          <w:p w14:paraId="652A0B2F" w14:textId="77777777" w:rsidR="0028409C" w:rsidRPr="00AD2855" w:rsidRDefault="0028409C" w:rsidP="0028409C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4" w:type="dxa"/>
          </w:tcPr>
          <w:p w14:paraId="18FC009D" w14:textId="77777777" w:rsidR="0028409C" w:rsidRPr="00AD2855" w:rsidRDefault="0028409C" w:rsidP="0028409C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28409C" w:rsidRPr="00AD2855" w14:paraId="32185728" w14:textId="77777777" w:rsidTr="0050758B">
        <w:trPr>
          <w:cantSplit/>
          <w:trHeight w:hRule="exact" w:val="584"/>
          <w:tblHeader/>
        </w:trPr>
        <w:tc>
          <w:tcPr>
            <w:tcW w:w="481" w:type="dxa"/>
            <w:shd w:val="clear" w:color="auto" w:fill="auto"/>
            <w:vAlign w:val="center"/>
          </w:tcPr>
          <w:p w14:paraId="03CCADBA" w14:textId="77777777" w:rsidR="0028409C" w:rsidRPr="00AD2855" w:rsidRDefault="0028409C" w:rsidP="0028409C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263" w:type="dxa"/>
            <w:gridSpan w:val="2"/>
            <w:shd w:val="clear" w:color="auto" w:fill="auto"/>
            <w:vAlign w:val="center"/>
          </w:tcPr>
          <w:p w14:paraId="5E317CD4" w14:textId="0FB7C9F5" w:rsidR="0028409C" w:rsidRPr="0043161C" w:rsidRDefault="0043161C" w:rsidP="0043161C">
            <w:pPr>
              <w:pStyle w:val="ListParagraph"/>
              <w:numPr>
                <w:ilvl w:val="0"/>
                <w:numId w:val="8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 w:rsidRPr="0043161C">
              <w:rPr>
                <w:rFonts w:ascii="Times New Roman" w:hAnsi="Times New Roman"/>
                <w:bCs/>
                <w:color w:val="000000" w:themeColor="text1"/>
              </w:rPr>
              <w:t>Assets that are hard to observe and difficult (or sometimes impossible) to quantify</w:t>
            </w:r>
            <w:r>
              <w:rPr>
                <w:rFonts w:ascii="Times New Roman" w:hAnsi="Times New Roman"/>
                <w:bCs/>
                <w:color w:val="000000" w:themeColor="text1"/>
              </w:rPr>
              <w:t xml:space="preserve"> are called</w:t>
            </w:r>
          </w:p>
        </w:tc>
        <w:tc>
          <w:tcPr>
            <w:tcW w:w="597" w:type="dxa"/>
            <w:shd w:val="clear" w:color="auto" w:fill="auto"/>
            <w:vAlign w:val="center"/>
          </w:tcPr>
          <w:p w14:paraId="2B8EBD10" w14:textId="77777777" w:rsidR="0028409C" w:rsidRPr="00AD2855" w:rsidRDefault="0028409C" w:rsidP="0028409C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1DF7E5CF" w14:textId="7EB3803E" w:rsidR="0028409C" w:rsidRPr="00AD2855" w:rsidRDefault="0050758B" w:rsidP="0028409C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840" w:type="dxa"/>
          </w:tcPr>
          <w:p w14:paraId="4A37E541" w14:textId="004B69E4" w:rsidR="0028409C" w:rsidRPr="00AD2855" w:rsidRDefault="0050758B" w:rsidP="0028409C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BA</w:t>
            </w:r>
          </w:p>
        </w:tc>
        <w:tc>
          <w:tcPr>
            <w:tcW w:w="524" w:type="dxa"/>
          </w:tcPr>
          <w:p w14:paraId="5D62CB26" w14:textId="048F07AC" w:rsidR="0028409C" w:rsidRPr="00AD2855" w:rsidRDefault="0050758B" w:rsidP="0028409C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28409C" w:rsidRPr="00AD2855" w14:paraId="1932CF70" w14:textId="77777777" w:rsidTr="0050758B">
        <w:trPr>
          <w:cantSplit/>
          <w:trHeight w:hRule="exact" w:val="284"/>
          <w:tblHeader/>
        </w:trPr>
        <w:tc>
          <w:tcPr>
            <w:tcW w:w="481" w:type="dxa"/>
            <w:shd w:val="clear" w:color="auto" w:fill="auto"/>
            <w:vAlign w:val="center"/>
          </w:tcPr>
          <w:p w14:paraId="6AD47803" w14:textId="77777777" w:rsidR="0028409C" w:rsidRPr="00AD2855" w:rsidRDefault="0028409C" w:rsidP="0028409C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3841" w:type="dxa"/>
            <w:shd w:val="clear" w:color="auto" w:fill="auto"/>
            <w:vAlign w:val="center"/>
          </w:tcPr>
          <w:p w14:paraId="33BEEAB0" w14:textId="18DA63DB" w:rsidR="0028409C" w:rsidRPr="009946C6" w:rsidRDefault="0028409C" w:rsidP="0028409C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/>
                <w:bCs/>
                <w:color w:val="000000" w:themeColor="text1"/>
              </w:rPr>
              <w:t>a.</w:t>
            </w:r>
            <w:r w:rsidR="0043161C">
              <w:rPr>
                <w:rFonts w:ascii="Times New Roman" w:hAnsi="Times New Roman"/>
                <w:b/>
                <w:bCs/>
                <w:color w:val="000000" w:themeColor="text1"/>
              </w:rPr>
              <w:t xml:space="preserve"> Resources &amp; capabilities</w:t>
            </w:r>
          </w:p>
        </w:tc>
        <w:tc>
          <w:tcPr>
            <w:tcW w:w="3422" w:type="dxa"/>
            <w:shd w:val="clear" w:color="auto" w:fill="auto"/>
          </w:tcPr>
          <w:p w14:paraId="3E3E211A" w14:textId="50C43DF0" w:rsidR="0028409C" w:rsidRPr="009946C6" w:rsidRDefault="0028409C" w:rsidP="0028409C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b.</w:t>
            </w:r>
            <w:r w:rsidR="0043161C">
              <w:rPr>
                <w:rFonts w:ascii="Times New Roman" w:hAnsi="Times New Roman"/>
                <w:bCs/>
                <w:color w:val="000000" w:themeColor="text1"/>
              </w:rPr>
              <w:t xml:space="preserve"> T</w:t>
            </w:r>
            <w:r w:rsidR="0043161C" w:rsidRPr="0043161C">
              <w:rPr>
                <w:rFonts w:ascii="Times New Roman" w:hAnsi="Times New Roman"/>
                <w:bCs/>
                <w:color w:val="000000" w:themeColor="text1"/>
              </w:rPr>
              <w:t>angible resources</w:t>
            </w:r>
          </w:p>
        </w:tc>
        <w:tc>
          <w:tcPr>
            <w:tcW w:w="597" w:type="dxa"/>
            <w:shd w:val="clear" w:color="auto" w:fill="auto"/>
          </w:tcPr>
          <w:p w14:paraId="7088C101" w14:textId="77777777" w:rsidR="0028409C" w:rsidRPr="00AD2855" w:rsidRDefault="0028409C" w:rsidP="0028409C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14:paraId="4961260B" w14:textId="77777777" w:rsidR="0028409C" w:rsidRPr="00AD2855" w:rsidRDefault="0028409C" w:rsidP="0028409C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840" w:type="dxa"/>
          </w:tcPr>
          <w:p w14:paraId="2EFD5661" w14:textId="77777777" w:rsidR="0028409C" w:rsidRPr="00AD2855" w:rsidRDefault="0028409C" w:rsidP="0028409C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4" w:type="dxa"/>
          </w:tcPr>
          <w:p w14:paraId="47E78DAC" w14:textId="77777777" w:rsidR="0028409C" w:rsidRPr="00AD2855" w:rsidRDefault="0028409C" w:rsidP="0028409C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28409C" w:rsidRPr="00AD2855" w14:paraId="6DBDB556" w14:textId="77777777" w:rsidTr="0050758B">
        <w:trPr>
          <w:cantSplit/>
          <w:trHeight w:hRule="exact" w:val="284"/>
          <w:tblHeader/>
        </w:trPr>
        <w:tc>
          <w:tcPr>
            <w:tcW w:w="481" w:type="dxa"/>
            <w:shd w:val="clear" w:color="auto" w:fill="auto"/>
            <w:vAlign w:val="center"/>
          </w:tcPr>
          <w:p w14:paraId="4D4CA7E5" w14:textId="77777777" w:rsidR="0028409C" w:rsidRPr="00AD2855" w:rsidRDefault="0028409C" w:rsidP="0028409C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3841" w:type="dxa"/>
            <w:shd w:val="clear" w:color="auto" w:fill="auto"/>
            <w:vAlign w:val="center"/>
          </w:tcPr>
          <w:p w14:paraId="5E03F774" w14:textId="164098AE" w:rsidR="0028409C" w:rsidRPr="009946C6" w:rsidRDefault="0028409C" w:rsidP="0028409C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/>
                <w:bCs/>
                <w:color w:val="000000" w:themeColor="text1"/>
              </w:rPr>
              <w:t xml:space="preserve">c. </w:t>
            </w:r>
            <w:r w:rsidR="00F2756A">
              <w:rPr>
                <w:rFonts w:ascii="Times New Roman" w:hAnsi="Times New Roman"/>
                <w:b/>
                <w:bCs/>
                <w:color w:val="000000" w:themeColor="text1"/>
              </w:rPr>
              <w:t>Tacit knowledge</w:t>
            </w:r>
          </w:p>
        </w:tc>
        <w:tc>
          <w:tcPr>
            <w:tcW w:w="3422" w:type="dxa"/>
            <w:shd w:val="clear" w:color="auto" w:fill="auto"/>
          </w:tcPr>
          <w:p w14:paraId="593913C0" w14:textId="581A673D" w:rsidR="0028409C" w:rsidRPr="009946C6" w:rsidRDefault="0028409C" w:rsidP="0028409C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d.</w:t>
            </w:r>
            <w:r w:rsidR="0043161C">
              <w:rPr>
                <w:rFonts w:ascii="Times New Roman" w:hAnsi="Times New Roman"/>
                <w:bCs/>
                <w:color w:val="000000" w:themeColor="text1"/>
              </w:rPr>
              <w:t xml:space="preserve"> </w:t>
            </w:r>
            <w:r w:rsidR="0043161C" w:rsidRPr="0043161C">
              <w:rPr>
                <w:rFonts w:ascii="Times New Roman" w:hAnsi="Times New Roman"/>
                <w:bCs/>
                <w:color w:val="000000" w:themeColor="text1"/>
              </w:rPr>
              <w:t>Intangible resources</w:t>
            </w:r>
          </w:p>
        </w:tc>
        <w:tc>
          <w:tcPr>
            <w:tcW w:w="597" w:type="dxa"/>
            <w:shd w:val="clear" w:color="auto" w:fill="auto"/>
          </w:tcPr>
          <w:p w14:paraId="7DB79B31" w14:textId="77777777" w:rsidR="0028409C" w:rsidRPr="00AD2855" w:rsidRDefault="0028409C" w:rsidP="0028409C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14:paraId="07C99CF7" w14:textId="77777777" w:rsidR="0028409C" w:rsidRPr="00AD2855" w:rsidRDefault="0028409C" w:rsidP="0028409C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840" w:type="dxa"/>
          </w:tcPr>
          <w:p w14:paraId="5C977470" w14:textId="77777777" w:rsidR="0028409C" w:rsidRPr="00AD2855" w:rsidRDefault="0028409C" w:rsidP="0028409C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4" w:type="dxa"/>
          </w:tcPr>
          <w:p w14:paraId="395ADC2E" w14:textId="77777777" w:rsidR="0028409C" w:rsidRPr="00AD2855" w:rsidRDefault="0028409C" w:rsidP="0028409C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28409C" w:rsidRPr="00AD2855" w14:paraId="073E78B7" w14:textId="77777777" w:rsidTr="0050758B">
        <w:trPr>
          <w:cantSplit/>
          <w:trHeight w:hRule="exact" w:val="383"/>
          <w:tblHeader/>
        </w:trPr>
        <w:tc>
          <w:tcPr>
            <w:tcW w:w="481" w:type="dxa"/>
            <w:shd w:val="clear" w:color="auto" w:fill="auto"/>
            <w:vAlign w:val="center"/>
          </w:tcPr>
          <w:p w14:paraId="21E2A246" w14:textId="77777777" w:rsidR="0028409C" w:rsidRPr="00AD2855" w:rsidRDefault="0028409C" w:rsidP="0028409C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263" w:type="dxa"/>
            <w:gridSpan w:val="2"/>
            <w:shd w:val="clear" w:color="auto" w:fill="auto"/>
            <w:vAlign w:val="center"/>
          </w:tcPr>
          <w:p w14:paraId="0E781EFD" w14:textId="3275A7AC" w:rsidR="0028409C" w:rsidRPr="00F2756A" w:rsidRDefault="00F2756A" w:rsidP="00F2756A">
            <w:pPr>
              <w:pStyle w:val="ListParagraph"/>
              <w:numPr>
                <w:ilvl w:val="0"/>
                <w:numId w:val="8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 w:rsidRPr="00F2756A">
              <w:rPr>
                <w:rFonts w:ascii="Times New Roman" w:hAnsi="Times New Roman"/>
                <w:bCs/>
                <w:color w:val="000000" w:themeColor="text1"/>
              </w:rPr>
              <w:t>Institutions represented by laws, regulations, and rules</w:t>
            </w:r>
            <w:r>
              <w:rPr>
                <w:rFonts w:ascii="Times New Roman" w:hAnsi="Times New Roman"/>
                <w:bCs/>
                <w:color w:val="000000" w:themeColor="text1"/>
              </w:rPr>
              <w:t xml:space="preserve"> are_____</w:t>
            </w:r>
          </w:p>
        </w:tc>
        <w:tc>
          <w:tcPr>
            <w:tcW w:w="597" w:type="dxa"/>
            <w:shd w:val="clear" w:color="auto" w:fill="auto"/>
            <w:vAlign w:val="center"/>
          </w:tcPr>
          <w:p w14:paraId="3149954C" w14:textId="77777777" w:rsidR="0028409C" w:rsidRPr="00AD2855" w:rsidRDefault="0028409C" w:rsidP="0028409C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6EF13FBA" w14:textId="474BBF09" w:rsidR="0028409C" w:rsidRPr="00AD2855" w:rsidRDefault="0050758B" w:rsidP="0028409C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840" w:type="dxa"/>
          </w:tcPr>
          <w:p w14:paraId="3826A879" w14:textId="118E9A6E" w:rsidR="0028409C" w:rsidRPr="00AD2855" w:rsidRDefault="0050758B" w:rsidP="0028409C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BEDK</w:t>
            </w:r>
          </w:p>
        </w:tc>
        <w:tc>
          <w:tcPr>
            <w:tcW w:w="524" w:type="dxa"/>
          </w:tcPr>
          <w:p w14:paraId="3E1A04FF" w14:textId="7E25FA2B" w:rsidR="0028409C" w:rsidRPr="00AD2855" w:rsidRDefault="0050758B" w:rsidP="0028409C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28409C" w:rsidRPr="00AD2855" w14:paraId="61E709B3" w14:textId="77777777" w:rsidTr="0050758B">
        <w:trPr>
          <w:cantSplit/>
          <w:trHeight w:hRule="exact" w:val="284"/>
          <w:tblHeader/>
        </w:trPr>
        <w:tc>
          <w:tcPr>
            <w:tcW w:w="481" w:type="dxa"/>
            <w:shd w:val="clear" w:color="auto" w:fill="auto"/>
            <w:vAlign w:val="center"/>
          </w:tcPr>
          <w:p w14:paraId="02A9C24D" w14:textId="77777777" w:rsidR="0028409C" w:rsidRPr="00AD2855" w:rsidRDefault="0028409C" w:rsidP="0028409C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3841" w:type="dxa"/>
            <w:shd w:val="clear" w:color="auto" w:fill="auto"/>
            <w:vAlign w:val="center"/>
          </w:tcPr>
          <w:p w14:paraId="34A5F227" w14:textId="1F80556F" w:rsidR="0028409C" w:rsidRPr="00476276" w:rsidRDefault="0028409C" w:rsidP="0028409C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/>
                <w:bCs/>
                <w:color w:val="000000" w:themeColor="text1"/>
              </w:rPr>
              <w:t>a.</w:t>
            </w:r>
            <w:r w:rsidR="00F2756A">
              <w:rPr>
                <w:rFonts w:ascii="Times New Roman" w:hAnsi="Times New Roman"/>
                <w:b/>
                <w:bCs/>
                <w:color w:val="000000" w:themeColor="text1"/>
              </w:rPr>
              <w:t xml:space="preserve"> Formal institutions</w:t>
            </w:r>
          </w:p>
        </w:tc>
        <w:tc>
          <w:tcPr>
            <w:tcW w:w="3422" w:type="dxa"/>
            <w:shd w:val="clear" w:color="auto" w:fill="auto"/>
          </w:tcPr>
          <w:p w14:paraId="5D478E5E" w14:textId="3D80B9F3" w:rsidR="0028409C" w:rsidRPr="00476276" w:rsidRDefault="0028409C" w:rsidP="0028409C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b.</w:t>
            </w:r>
            <w:r w:rsidR="00F2756A">
              <w:rPr>
                <w:rFonts w:ascii="Times New Roman" w:hAnsi="Times New Roman"/>
                <w:bCs/>
                <w:color w:val="000000" w:themeColor="text1"/>
              </w:rPr>
              <w:t xml:space="preserve"> Normative institutions</w:t>
            </w:r>
          </w:p>
        </w:tc>
        <w:tc>
          <w:tcPr>
            <w:tcW w:w="597" w:type="dxa"/>
            <w:shd w:val="clear" w:color="auto" w:fill="auto"/>
          </w:tcPr>
          <w:p w14:paraId="1D2DA1F0" w14:textId="77777777" w:rsidR="0028409C" w:rsidRPr="00AD2855" w:rsidRDefault="0028409C" w:rsidP="0028409C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14:paraId="7AAA3C57" w14:textId="77777777" w:rsidR="0028409C" w:rsidRPr="00AD2855" w:rsidRDefault="0028409C" w:rsidP="0028409C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840" w:type="dxa"/>
          </w:tcPr>
          <w:p w14:paraId="6FD9D2BC" w14:textId="77777777" w:rsidR="0028409C" w:rsidRPr="00AD2855" w:rsidRDefault="0028409C" w:rsidP="0028409C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4" w:type="dxa"/>
          </w:tcPr>
          <w:p w14:paraId="12765D54" w14:textId="77777777" w:rsidR="0028409C" w:rsidRPr="00AD2855" w:rsidRDefault="0028409C" w:rsidP="0028409C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28409C" w:rsidRPr="00AD2855" w14:paraId="5AD3D9FF" w14:textId="77777777" w:rsidTr="0050758B">
        <w:trPr>
          <w:cantSplit/>
          <w:trHeight w:hRule="exact" w:val="284"/>
          <w:tblHeader/>
        </w:trPr>
        <w:tc>
          <w:tcPr>
            <w:tcW w:w="481" w:type="dxa"/>
            <w:shd w:val="clear" w:color="auto" w:fill="auto"/>
            <w:vAlign w:val="center"/>
          </w:tcPr>
          <w:p w14:paraId="776BFBFB" w14:textId="77777777" w:rsidR="0028409C" w:rsidRPr="00AD2855" w:rsidRDefault="0028409C" w:rsidP="0028409C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3841" w:type="dxa"/>
            <w:shd w:val="clear" w:color="auto" w:fill="auto"/>
            <w:vAlign w:val="center"/>
          </w:tcPr>
          <w:p w14:paraId="3CEA317E" w14:textId="3C5A9D0E" w:rsidR="0028409C" w:rsidRPr="00476276" w:rsidRDefault="0028409C" w:rsidP="0028409C">
            <w:p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/>
                <w:bCs/>
                <w:color w:val="000000" w:themeColor="text1"/>
              </w:rPr>
              <w:t>c.</w:t>
            </w:r>
            <w:r w:rsidR="00F2756A">
              <w:rPr>
                <w:rFonts w:ascii="Times New Roman" w:hAnsi="Times New Roman"/>
                <w:b/>
                <w:bCs/>
                <w:color w:val="000000" w:themeColor="text1"/>
              </w:rPr>
              <w:t xml:space="preserve"> Cognitive institutions</w:t>
            </w:r>
          </w:p>
        </w:tc>
        <w:tc>
          <w:tcPr>
            <w:tcW w:w="3422" w:type="dxa"/>
            <w:shd w:val="clear" w:color="auto" w:fill="auto"/>
          </w:tcPr>
          <w:p w14:paraId="7F79902D" w14:textId="38C39C4E" w:rsidR="0028409C" w:rsidRPr="00476276" w:rsidRDefault="0028409C" w:rsidP="0028409C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d.</w:t>
            </w:r>
            <w:r w:rsidR="00F2756A">
              <w:rPr>
                <w:rFonts w:ascii="Times New Roman" w:hAnsi="Times New Roman"/>
                <w:bCs/>
                <w:color w:val="000000" w:themeColor="text1"/>
              </w:rPr>
              <w:t xml:space="preserve"> Informal institutions</w:t>
            </w:r>
          </w:p>
        </w:tc>
        <w:tc>
          <w:tcPr>
            <w:tcW w:w="597" w:type="dxa"/>
            <w:shd w:val="clear" w:color="auto" w:fill="auto"/>
          </w:tcPr>
          <w:p w14:paraId="759D13A4" w14:textId="77777777" w:rsidR="0028409C" w:rsidRPr="00AD2855" w:rsidRDefault="0028409C" w:rsidP="0028409C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14:paraId="2607802D" w14:textId="77777777" w:rsidR="0028409C" w:rsidRPr="00AD2855" w:rsidRDefault="0028409C" w:rsidP="0028409C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840" w:type="dxa"/>
          </w:tcPr>
          <w:p w14:paraId="08CD1318" w14:textId="77777777" w:rsidR="0028409C" w:rsidRPr="00AD2855" w:rsidRDefault="0028409C" w:rsidP="0028409C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4" w:type="dxa"/>
          </w:tcPr>
          <w:p w14:paraId="3E6243E7" w14:textId="77777777" w:rsidR="0028409C" w:rsidRPr="00AD2855" w:rsidRDefault="0028409C" w:rsidP="0028409C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28409C" w:rsidRPr="00AD2855" w14:paraId="184D53CA" w14:textId="77777777" w:rsidTr="0050758B">
        <w:trPr>
          <w:cantSplit/>
          <w:trHeight w:hRule="exact" w:val="563"/>
          <w:tblHeader/>
        </w:trPr>
        <w:tc>
          <w:tcPr>
            <w:tcW w:w="481" w:type="dxa"/>
            <w:shd w:val="clear" w:color="auto" w:fill="auto"/>
            <w:vAlign w:val="center"/>
          </w:tcPr>
          <w:p w14:paraId="0C5EE6C1" w14:textId="77777777" w:rsidR="0028409C" w:rsidRPr="00AD2855" w:rsidRDefault="0028409C" w:rsidP="0028409C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263" w:type="dxa"/>
            <w:gridSpan w:val="2"/>
            <w:shd w:val="clear" w:color="auto" w:fill="auto"/>
            <w:vAlign w:val="center"/>
          </w:tcPr>
          <w:p w14:paraId="2FC728CC" w14:textId="508CD2E1" w:rsidR="0028409C" w:rsidRPr="00DB6B7F" w:rsidRDefault="0028409C" w:rsidP="0028409C">
            <w:pPr>
              <w:spacing w:before="0" w:after="0"/>
              <w:ind w:left="-108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 xml:space="preserve">5. </w:t>
            </w:r>
            <w:r w:rsidR="00BD091F" w:rsidRPr="00BD091F">
              <w:rPr>
                <w:rFonts w:ascii="Times New Roman" w:hAnsi="Times New Roman"/>
                <w:bCs/>
                <w:color w:val="000000" w:themeColor="text1"/>
              </w:rPr>
              <w:t>A firm that engages in foreign direct investments and operates in multiple countries</w:t>
            </w:r>
            <w:r w:rsidR="00BD091F">
              <w:rPr>
                <w:rFonts w:ascii="Times New Roman" w:hAnsi="Times New Roman"/>
                <w:bCs/>
                <w:color w:val="000000" w:themeColor="text1"/>
              </w:rPr>
              <w:t xml:space="preserve"> is called _______. </w:t>
            </w:r>
          </w:p>
        </w:tc>
        <w:tc>
          <w:tcPr>
            <w:tcW w:w="597" w:type="dxa"/>
            <w:shd w:val="clear" w:color="auto" w:fill="auto"/>
            <w:vAlign w:val="center"/>
          </w:tcPr>
          <w:p w14:paraId="0674D3CF" w14:textId="77777777" w:rsidR="0028409C" w:rsidRPr="00AD2855" w:rsidRDefault="0028409C" w:rsidP="0028409C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4AEE5A6E" w14:textId="2C1D0B7E" w:rsidR="0028409C" w:rsidRPr="00AD2855" w:rsidRDefault="0050758B" w:rsidP="0028409C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840" w:type="dxa"/>
          </w:tcPr>
          <w:p w14:paraId="35100A93" w14:textId="64EB10FF" w:rsidR="0028409C" w:rsidRPr="00AD2855" w:rsidRDefault="0050758B" w:rsidP="0028409C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BEDK</w:t>
            </w:r>
          </w:p>
        </w:tc>
        <w:tc>
          <w:tcPr>
            <w:tcW w:w="524" w:type="dxa"/>
          </w:tcPr>
          <w:p w14:paraId="4372705C" w14:textId="11FB35AA" w:rsidR="0028409C" w:rsidRPr="00AD2855" w:rsidRDefault="0050758B" w:rsidP="0028409C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</w:tr>
      <w:tr w:rsidR="0028409C" w:rsidRPr="00AD2855" w14:paraId="29D99EA0" w14:textId="77777777" w:rsidTr="0050758B">
        <w:trPr>
          <w:cantSplit/>
          <w:trHeight w:hRule="exact" w:val="284"/>
          <w:tblHeader/>
        </w:trPr>
        <w:tc>
          <w:tcPr>
            <w:tcW w:w="481" w:type="dxa"/>
            <w:shd w:val="clear" w:color="auto" w:fill="auto"/>
            <w:vAlign w:val="center"/>
          </w:tcPr>
          <w:p w14:paraId="6994221B" w14:textId="77777777" w:rsidR="0028409C" w:rsidRPr="00AD2855" w:rsidRDefault="0028409C" w:rsidP="0028409C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3841" w:type="dxa"/>
            <w:shd w:val="clear" w:color="auto" w:fill="auto"/>
            <w:vAlign w:val="center"/>
          </w:tcPr>
          <w:p w14:paraId="140B6555" w14:textId="3369FE90" w:rsidR="0028409C" w:rsidRPr="00B06E35" w:rsidRDefault="0028409C" w:rsidP="0028409C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/>
                <w:bCs/>
                <w:color w:val="000000" w:themeColor="text1"/>
              </w:rPr>
              <w:t>a.</w:t>
            </w:r>
            <w:r w:rsidR="00BD091F">
              <w:rPr>
                <w:rFonts w:ascii="Times New Roman" w:hAnsi="Times New Roman"/>
                <w:b/>
                <w:bCs/>
                <w:color w:val="000000" w:themeColor="text1"/>
              </w:rPr>
              <w:t xml:space="preserve"> FDI</w:t>
            </w:r>
          </w:p>
        </w:tc>
        <w:tc>
          <w:tcPr>
            <w:tcW w:w="3422" w:type="dxa"/>
            <w:shd w:val="clear" w:color="auto" w:fill="auto"/>
          </w:tcPr>
          <w:p w14:paraId="143B210F" w14:textId="4046BDD9" w:rsidR="0028409C" w:rsidRPr="00B06E35" w:rsidRDefault="0028409C" w:rsidP="0028409C">
            <w:pPr>
              <w:spacing w:before="0"/>
              <w:ind w:left="-108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b.</w:t>
            </w:r>
            <w:r w:rsidR="00BD091F">
              <w:rPr>
                <w:rFonts w:ascii="Times New Roman" w:hAnsi="Times New Roman"/>
                <w:bCs/>
                <w:color w:val="000000" w:themeColor="text1"/>
              </w:rPr>
              <w:t xml:space="preserve"> Ethnocentric Organization</w:t>
            </w:r>
          </w:p>
        </w:tc>
        <w:tc>
          <w:tcPr>
            <w:tcW w:w="597" w:type="dxa"/>
            <w:shd w:val="clear" w:color="auto" w:fill="auto"/>
          </w:tcPr>
          <w:p w14:paraId="3B6FF240" w14:textId="77777777" w:rsidR="0028409C" w:rsidRPr="00AD2855" w:rsidRDefault="0028409C" w:rsidP="0028409C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14:paraId="50AD44C2" w14:textId="77777777" w:rsidR="0028409C" w:rsidRPr="00AD2855" w:rsidRDefault="0028409C" w:rsidP="0028409C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840" w:type="dxa"/>
          </w:tcPr>
          <w:p w14:paraId="2233B992" w14:textId="77777777" w:rsidR="0028409C" w:rsidRPr="00AD2855" w:rsidRDefault="0028409C" w:rsidP="0028409C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4" w:type="dxa"/>
          </w:tcPr>
          <w:p w14:paraId="3562C984" w14:textId="77777777" w:rsidR="0028409C" w:rsidRPr="00AD2855" w:rsidRDefault="0028409C" w:rsidP="0028409C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28409C" w:rsidRPr="00AD2855" w14:paraId="09D03DFB" w14:textId="77777777" w:rsidTr="0050758B">
        <w:trPr>
          <w:cantSplit/>
          <w:trHeight w:hRule="exact" w:val="284"/>
          <w:tblHeader/>
        </w:trPr>
        <w:tc>
          <w:tcPr>
            <w:tcW w:w="481" w:type="dxa"/>
            <w:shd w:val="clear" w:color="auto" w:fill="auto"/>
            <w:vAlign w:val="center"/>
          </w:tcPr>
          <w:p w14:paraId="1CA73984" w14:textId="77777777" w:rsidR="0028409C" w:rsidRPr="00AD2855" w:rsidRDefault="0028409C" w:rsidP="0028409C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3841" w:type="dxa"/>
            <w:shd w:val="clear" w:color="auto" w:fill="auto"/>
            <w:vAlign w:val="center"/>
          </w:tcPr>
          <w:p w14:paraId="478EEF77" w14:textId="1EAF3E49" w:rsidR="0028409C" w:rsidRPr="00B06E35" w:rsidRDefault="0028409C" w:rsidP="0028409C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/>
                <w:bCs/>
                <w:color w:val="000000" w:themeColor="text1"/>
              </w:rPr>
              <w:t xml:space="preserve">c. </w:t>
            </w:r>
            <w:r w:rsidR="00BD091F">
              <w:rPr>
                <w:rFonts w:ascii="Times New Roman" w:hAnsi="Times New Roman"/>
                <w:b/>
                <w:bCs/>
                <w:color w:val="000000" w:themeColor="text1"/>
              </w:rPr>
              <w:t>Export Unit</w:t>
            </w:r>
          </w:p>
        </w:tc>
        <w:tc>
          <w:tcPr>
            <w:tcW w:w="3422" w:type="dxa"/>
            <w:shd w:val="clear" w:color="auto" w:fill="auto"/>
          </w:tcPr>
          <w:p w14:paraId="51857435" w14:textId="3E80DBC7" w:rsidR="0028409C" w:rsidRPr="00B06E35" w:rsidRDefault="0028409C" w:rsidP="0028409C">
            <w:pPr>
              <w:spacing w:before="0"/>
              <w:ind w:left="-108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d.</w:t>
            </w:r>
            <w:r w:rsidR="00BD091F">
              <w:rPr>
                <w:rFonts w:ascii="Times New Roman" w:hAnsi="Times New Roman"/>
                <w:bCs/>
                <w:color w:val="000000" w:themeColor="text1"/>
              </w:rPr>
              <w:t xml:space="preserve"> MNE</w:t>
            </w:r>
          </w:p>
        </w:tc>
        <w:tc>
          <w:tcPr>
            <w:tcW w:w="597" w:type="dxa"/>
            <w:shd w:val="clear" w:color="auto" w:fill="auto"/>
          </w:tcPr>
          <w:p w14:paraId="07C7F624" w14:textId="77777777" w:rsidR="0028409C" w:rsidRPr="00AD2855" w:rsidRDefault="0028409C" w:rsidP="0028409C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14:paraId="1D3A713D" w14:textId="77777777" w:rsidR="0028409C" w:rsidRPr="00AD2855" w:rsidRDefault="0028409C" w:rsidP="0028409C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840" w:type="dxa"/>
          </w:tcPr>
          <w:p w14:paraId="6616E070" w14:textId="77777777" w:rsidR="0028409C" w:rsidRPr="00AD2855" w:rsidRDefault="0028409C" w:rsidP="0028409C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4" w:type="dxa"/>
          </w:tcPr>
          <w:p w14:paraId="16AD1A22" w14:textId="77777777" w:rsidR="0028409C" w:rsidRPr="00AD2855" w:rsidRDefault="0028409C" w:rsidP="0028409C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28409C" w:rsidRPr="00AD2855" w14:paraId="5F3905A4" w14:textId="77777777" w:rsidTr="0050758B">
        <w:trPr>
          <w:cantSplit/>
          <w:trHeight w:hRule="exact" w:val="284"/>
          <w:tblHeader/>
        </w:trPr>
        <w:tc>
          <w:tcPr>
            <w:tcW w:w="481" w:type="dxa"/>
            <w:shd w:val="clear" w:color="auto" w:fill="auto"/>
            <w:vAlign w:val="center"/>
          </w:tcPr>
          <w:p w14:paraId="14E67F6F" w14:textId="77777777" w:rsidR="0028409C" w:rsidRPr="00AD2855" w:rsidRDefault="0028409C" w:rsidP="0028409C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B)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263" w:type="dxa"/>
            <w:gridSpan w:val="2"/>
            <w:shd w:val="clear" w:color="auto" w:fill="auto"/>
            <w:vAlign w:val="center"/>
          </w:tcPr>
          <w:p w14:paraId="69B3701B" w14:textId="52D6B1E7" w:rsidR="0028409C" w:rsidRPr="00AD2855" w:rsidRDefault="0028409C" w:rsidP="0028409C">
            <w:pPr>
              <w:spacing w:before="0" w:after="0"/>
              <w:ind w:left="-108"/>
              <w:rPr>
                <w:rFonts w:ascii="Times New Roman" w:hAnsi="Times New Roman"/>
              </w:rPr>
            </w:pPr>
            <w:r w:rsidRPr="00AD2855">
              <w:rPr>
                <w:rFonts w:ascii="Times New Roman" w:hAnsi="Times New Roman"/>
                <w:b/>
                <w:bCs/>
                <w:color w:val="000000" w:themeColor="text1"/>
              </w:rPr>
              <w:t>Define the following</w:t>
            </w:r>
            <w:r>
              <w:rPr>
                <w:rFonts w:ascii="Times New Roman" w:hAnsi="Times New Roman"/>
                <w:b/>
                <w:bCs/>
                <w:color w:val="000000" w:themeColor="text1"/>
              </w:rPr>
              <w:t xml:space="preserve"> (</w:t>
            </w:r>
            <w:r w:rsidRPr="00992644">
              <w:rPr>
                <w:rFonts w:ascii="Times New Roman" w:hAnsi="Times New Roman"/>
                <w:b/>
                <w:bCs/>
                <w:color w:val="000000" w:themeColor="text1"/>
              </w:rPr>
              <w:t>Definitions/ Meanings)</w:t>
            </w:r>
            <w:r>
              <w:rPr>
                <w:rFonts w:ascii="Times New Roman" w:hAnsi="Times New Roman"/>
                <w:b/>
                <w:bCs/>
                <w:color w:val="000000" w:themeColor="text1"/>
              </w:rPr>
              <w:t xml:space="preserve"> </w:t>
            </w:r>
            <w:r w:rsidRPr="00AD2855">
              <w:rPr>
                <w:rFonts w:ascii="Times New Roman" w:hAnsi="Times New Roman"/>
                <w:b/>
                <w:bCs/>
                <w:color w:val="000000" w:themeColor="text1"/>
              </w:rPr>
              <w:t>(Each of 1 mark)</w:t>
            </w:r>
          </w:p>
        </w:tc>
        <w:tc>
          <w:tcPr>
            <w:tcW w:w="597" w:type="dxa"/>
            <w:shd w:val="clear" w:color="auto" w:fill="auto"/>
            <w:vAlign w:val="center"/>
          </w:tcPr>
          <w:p w14:paraId="23E0B126" w14:textId="77777777" w:rsidR="0028409C" w:rsidRPr="00AD2855" w:rsidRDefault="0028409C" w:rsidP="0028409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(05)</w:t>
            </w:r>
          </w:p>
        </w:tc>
        <w:tc>
          <w:tcPr>
            <w:tcW w:w="546" w:type="dxa"/>
          </w:tcPr>
          <w:p w14:paraId="7DF8C383" w14:textId="77777777" w:rsidR="0028409C" w:rsidRPr="00AD2855" w:rsidRDefault="0028409C" w:rsidP="0028409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840" w:type="dxa"/>
          </w:tcPr>
          <w:p w14:paraId="4B716815" w14:textId="77777777" w:rsidR="0028409C" w:rsidRPr="00AD2855" w:rsidRDefault="0028409C" w:rsidP="0028409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4" w:type="dxa"/>
          </w:tcPr>
          <w:p w14:paraId="58B2D242" w14:textId="77777777" w:rsidR="0028409C" w:rsidRPr="00AD2855" w:rsidRDefault="0028409C" w:rsidP="0028409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28409C" w:rsidRPr="00AD2855" w14:paraId="23C0B9C8" w14:textId="77777777" w:rsidTr="0050758B">
        <w:trPr>
          <w:cantSplit/>
          <w:trHeight w:hRule="exact" w:val="284"/>
          <w:tblHeader/>
        </w:trPr>
        <w:tc>
          <w:tcPr>
            <w:tcW w:w="481" w:type="dxa"/>
            <w:shd w:val="clear" w:color="auto" w:fill="auto"/>
            <w:vAlign w:val="center"/>
          </w:tcPr>
          <w:p w14:paraId="299A525A" w14:textId="77777777" w:rsidR="0028409C" w:rsidRPr="00AD2855" w:rsidRDefault="0028409C" w:rsidP="0028409C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263" w:type="dxa"/>
            <w:gridSpan w:val="2"/>
            <w:shd w:val="clear" w:color="auto" w:fill="auto"/>
            <w:vAlign w:val="center"/>
          </w:tcPr>
          <w:p w14:paraId="2055FE25" w14:textId="2EC756C4" w:rsidR="0028409C" w:rsidRPr="005B4927" w:rsidRDefault="0043161C" w:rsidP="0028409C">
            <w:pPr>
              <w:pStyle w:val="ListParagraph"/>
              <w:numPr>
                <w:ilvl w:val="0"/>
                <w:numId w:val="3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Cartel</w:t>
            </w:r>
          </w:p>
        </w:tc>
        <w:tc>
          <w:tcPr>
            <w:tcW w:w="597" w:type="dxa"/>
            <w:shd w:val="clear" w:color="auto" w:fill="auto"/>
            <w:vAlign w:val="center"/>
          </w:tcPr>
          <w:p w14:paraId="1E0394CE" w14:textId="77777777" w:rsidR="0028409C" w:rsidRPr="00AD2855" w:rsidRDefault="0028409C" w:rsidP="0028409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0A7061A1" w14:textId="714EB943" w:rsidR="0028409C" w:rsidRPr="00AD2855" w:rsidRDefault="0050758B" w:rsidP="0028409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840" w:type="dxa"/>
          </w:tcPr>
          <w:p w14:paraId="145E1936" w14:textId="53B72123" w:rsidR="0028409C" w:rsidRPr="00AD2855" w:rsidRDefault="0050758B" w:rsidP="0028409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BEDK</w:t>
            </w:r>
          </w:p>
        </w:tc>
        <w:tc>
          <w:tcPr>
            <w:tcW w:w="524" w:type="dxa"/>
          </w:tcPr>
          <w:p w14:paraId="78F9D72C" w14:textId="6D467FEA" w:rsidR="0028409C" w:rsidRPr="00AD2855" w:rsidRDefault="0050758B" w:rsidP="0028409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50758B" w:rsidRPr="00AD2855" w14:paraId="5082E1BB" w14:textId="77777777" w:rsidTr="0050758B">
        <w:trPr>
          <w:cantSplit/>
          <w:trHeight w:hRule="exact" w:val="284"/>
          <w:tblHeader/>
        </w:trPr>
        <w:tc>
          <w:tcPr>
            <w:tcW w:w="481" w:type="dxa"/>
            <w:shd w:val="clear" w:color="auto" w:fill="auto"/>
            <w:vAlign w:val="center"/>
          </w:tcPr>
          <w:p w14:paraId="33A3FECE" w14:textId="77777777" w:rsidR="0050758B" w:rsidRPr="00AD2855" w:rsidRDefault="0050758B" w:rsidP="0050758B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263" w:type="dxa"/>
            <w:gridSpan w:val="2"/>
            <w:shd w:val="clear" w:color="auto" w:fill="auto"/>
            <w:vAlign w:val="center"/>
          </w:tcPr>
          <w:p w14:paraId="3572F3D0" w14:textId="5D452DF9" w:rsidR="0050758B" w:rsidRPr="005B4927" w:rsidRDefault="0050758B" w:rsidP="0050758B">
            <w:pPr>
              <w:pStyle w:val="ListParagraph"/>
              <w:numPr>
                <w:ilvl w:val="0"/>
                <w:numId w:val="3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Benchmarking</w:t>
            </w:r>
          </w:p>
        </w:tc>
        <w:tc>
          <w:tcPr>
            <w:tcW w:w="597" w:type="dxa"/>
            <w:shd w:val="clear" w:color="auto" w:fill="auto"/>
            <w:vAlign w:val="center"/>
          </w:tcPr>
          <w:p w14:paraId="16003746" w14:textId="77777777" w:rsidR="0050758B" w:rsidRPr="00AD2855" w:rsidRDefault="0050758B" w:rsidP="0050758B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21554190" w14:textId="74262D08" w:rsidR="0050758B" w:rsidRPr="00AD2855" w:rsidRDefault="0050758B" w:rsidP="0050758B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840" w:type="dxa"/>
          </w:tcPr>
          <w:p w14:paraId="5EC0EF94" w14:textId="47CACA7A" w:rsidR="0050758B" w:rsidRPr="00AD2855" w:rsidRDefault="0050758B" w:rsidP="0050758B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BEDK</w:t>
            </w:r>
          </w:p>
        </w:tc>
        <w:tc>
          <w:tcPr>
            <w:tcW w:w="524" w:type="dxa"/>
          </w:tcPr>
          <w:p w14:paraId="2AB3D86F" w14:textId="44A626F3" w:rsidR="0050758B" w:rsidRPr="00AD2855" w:rsidRDefault="0050758B" w:rsidP="0050758B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50758B" w:rsidRPr="00AD2855" w14:paraId="0BF6FFC5" w14:textId="77777777" w:rsidTr="0050758B">
        <w:trPr>
          <w:cantSplit/>
          <w:trHeight w:hRule="exact" w:val="284"/>
          <w:tblHeader/>
        </w:trPr>
        <w:tc>
          <w:tcPr>
            <w:tcW w:w="481" w:type="dxa"/>
            <w:shd w:val="clear" w:color="auto" w:fill="auto"/>
            <w:vAlign w:val="center"/>
          </w:tcPr>
          <w:p w14:paraId="481AA0BE" w14:textId="77777777" w:rsidR="0050758B" w:rsidRPr="00AD2855" w:rsidRDefault="0050758B" w:rsidP="0050758B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263" w:type="dxa"/>
            <w:gridSpan w:val="2"/>
            <w:shd w:val="clear" w:color="auto" w:fill="auto"/>
            <w:vAlign w:val="center"/>
          </w:tcPr>
          <w:p w14:paraId="409582BF" w14:textId="7ABD17B5" w:rsidR="0050758B" w:rsidRPr="005B4927" w:rsidRDefault="0050758B" w:rsidP="0050758B">
            <w:pPr>
              <w:pStyle w:val="ListParagraph"/>
              <w:numPr>
                <w:ilvl w:val="0"/>
                <w:numId w:val="3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Outsourcing</w:t>
            </w:r>
          </w:p>
        </w:tc>
        <w:tc>
          <w:tcPr>
            <w:tcW w:w="597" w:type="dxa"/>
            <w:shd w:val="clear" w:color="auto" w:fill="auto"/>
            <w:vAlign w:val="center"/>
          </w:tcPr>
          <w:p w14:paraId="42C5BE8A" w14:textId="77777777" w:rsidR="0050758B" w:rsidRPr="00AD2855" w:rsidRDefault="0050758B" w:rsidP="0050758B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372B9637" w14:textId="779A891C" w:rsidR="0050758B" w:rsidRPr="00AD2855" w:rsidRDefault="0050758B" w:rsidP="0050758B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840" w:type="dxa"/>
          </w:tcPr>
          <w:p w14:paraId="1E2E8CE8" w14:textId="49C6868F" w:rsidR="0050758B" w:rsidRPr="00AD2855" w:rsidRDefault="0050758B" w:rsidP="0050758B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BEDK</w:t>
            </w:r>
          </w:p>
        </w:tc>
        <w:tc>
          <w:tcPr>
            <w:tcW w:w="524" w:type="dxa"/>
          </w:tcPr>
          <w:p w14:paraId="7AE05A59" w14:textId="35310455" w:rsidR="0050758B" w:rsidRPr="00AD2855" w:rsidRDefault="0050758B" w:rsidP="0050758B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50758B" w:rsidRPr="00AD2855" w14:paraId="6E587FD1" w14:textId="77777777" w:rsidTr="0050758B">
        <w:trPr>
          <w:cantSplit/>
          <w:trHeight w:hRule="exact" w:val="284"/>
          <w:tblHeader/>
        </w:trPr>
        <w:tc>
          <w:tcPr>
            <w:tcW w:w="481" w:type="dxa"/>
            <w:shd w:val="clear" w:color="auto" w:fill="auto"/>
            <w:vAlign w:val="center"/>
          </w:tcPr>
          <w:p w14:paraId="1DBEF0BA" w14:textId="77777777" w:rsidR="0050758B" w:rsidRPr="00AD2855" w:rsidRDefault="0050758B" w:rsidP="0050758B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263" w:type="dxa"/>
            <w:gridSpan w:val="2"/>
            <w:shd w:val="clear" w:color="auto" w:fill="auto"/>
            <w:vAlign w:val="center"/>
          </w:tcPr>
          <w:p w14:paraId="4125BFF9" w14:textId="51F5E471" w:rsidR="0050758B" w:rsidRPr="005B4927" w:rsidRDefault="0050758B" w:rsidP="0050758B">
            <w:pPr>
              <w:pStyle w:val="ListParagraph"/>
              <w:numPr>
                <w:ilvl w:val="0"/>
                <w:numId w:val="3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OEM</w:t>
            </w:r>
          </w:p>
        </w:tc>
        <w:tc>
          <w:tcPr>
            <w:tcW w:w="597" w:type="dxa"/>
            <w:shd w:val="clear" w:color="auto" w:fill="auto"/>
            <w:vAlign w:val="center"/>
          </w:tcPr>
          <w:p w14:paraId="60429A55" w14:textId="77777777" w:rsidR="0050758B" w:rsidRPr="00AD2855" w:rsidRDefault="0050758B" w:rsidP="0050758B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762797C7" w14:textId="7E8AE517" w:rsidR="0050758B" w:rsidRPr="00AD2855" w:rsidRDefault="0050758B" w:rsidP="0050758B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840" w:type="dxa"/>
          </w:tcPr>
          <w:p w14:paraId="67F69285" w14:textId="6024F1E4" w:rsidR="0050758B" w:rsidRPr="00AD2855" w:rsidRDefault="0050758B" w:rsidP="0050758B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BEDK</w:t>
            </w:r>
          </w:p>
        </w:tc>
        <w:tc>
          <w:tcPr>
            <w:tcW w:w="524" w:type="dxa"/>
          </w:tcPr>
          <w:p w14:paraId="795FE170" w14:textId="347FF25E" w:rsidR="0050758B" w:rsidRPr="00AD2855" w:rsidRDefault="0050758B" w:rsidP="0050758B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50758B" w:rsidRPr="00AD2855" w14:paraId="309109DA" w14:textId="77777777" w:rsidTr="0050758B">
        <w:trPr>
          <w:cantSplit/>
          <w:trHeight w:hRule="exact" w:val="284"/>
          <w:tblHeader/>
        </w:trPr>
        <w:tc>
          <w:tcPr>
            <w:tcW w:w="481" w:type="dxa"/>
            <w:shd w:val="clear" w:color="auto" w:fill="auto"/>
            <w:vAlign w:val="center"/>
          </w:tcPr>
          <w:p w14:paraId="542C7820" w14:textId="77777777" w:rsidR="0050758B" w:rsidRPr="00AD2855" w:rsidRDefault="0050758B" w:rsidP="0050758B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263" w:type="dxa"/>
            <w:gridSpan w:val="2"/>
            <w:shd w:val="clear" w:color="auto" w:fill="auto"/>
            <w:vAlign w:val="center"/>
          </w:tcPr>
          <w:p w14:paraId="49093F90" w14:textId="7B2B9559" w:rsidR="0050758B" w:rsidRPr="005B4927" w:rsidRDefault="0050758B" w:rsidP="0050758B">
            <w:pPr>
              <w:pStyle w:val="ListParagraph"/>
              <w:numPr>
                <w:ilvl w:val="0"/>
                <w:numId w:val="3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Opportunism</w:t>
            </w:r>
          </w:p>
        </w:tc>
        <w:tc>
          <w:tcPr>
            <w:tcW w:w="597" w:type="dxa"/>
            <w:shd w:val="clear" w:color="auto" w:fill="auto"/>
            <w:vAlign w:val="center"/>
          </w:tcPr>
          <w:p w14:paraId="02D84C49" w14:textId="77777777" w:rsidR="0050758B" w:rsidRPr="00AD2855" w:rsidRDefault="0050758B" w:rsidP="0050758B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3EF33F3F" w14:textId="31838F2E" w:rsidR="0050758B" w:rsidRPr="00AD2855" w:rsidRDefault="0050758B" w:rsidP="0050758B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840" w:type="dxa"/>
          </w:tcPr>
          <w:p w14:paraId="14CE2C9B" w14:textId="04609EC9" w:rsidR="0050758B" w:rsidRPr="00AD2855" w:rsidRDefault="0050758B" w:rsidP="0050758B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BEDK</w:t>
            </w:r>
          </w:p>
        </w:tc>
        <w:tc>
          <w:tcPr>
            <w:tcW w:w="524" w:type="dxa"/>
          </w:tcPr>
          <w:p w14:paraId="4492032F" w14:textId="2B81D08C" w:rsidR="0050758B" w:rsidRPr="00AD2855" w:rsidRDefault="0050758B" w:rsidP="0050758B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28409C" w:rsidRPr="00AD2855" w14:paraId="0BF5B14D" w14:textId="77777777" w:rsidTr="0050758B">
        <w:trPr>
          <w:cantSplit/>
          <w:trHeight w:hRule="exact" w:val="284"/>
          <w:tblHeader/>
        </w:trPr>
        <w:tc>
          <w:tcPr>
            <w:tcW w:w="481" w:type="dxa"/>
            <w:shd w:val="clear" w:color="auto" w:fill="auto"/>
            <w:vAlign w:val="center"/>
          </w:tcPr>
          <w:p w14:paraId="4733B9A0" w14:textId="77777777" w:rsidR="0028409C" w:rsidRPr="00AD2855" w:rsidRDefault="0028409C" w:rsidP="0028409C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C)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263" w:type="dxa"/>
            <w:gridSpan w:val="2"/>
            <w:shd w:val="clear" w:color="auto" w:fill="auto"/>
            <w:vAlign w:val="center"/>
          </w:tcPr>
          <w:p w14:paraId="26650944" w14:textId="013DBF81" w:rsidR="0028409C" w:rsidRPr="00AD2855" w:rsidRDefault="0028409C" w:rsidP="0028409C">
            <w:pPr>
              <w:spacing w:before="0" w:after="0"/>
              <w:ind w:left="-108"/>
              <w:rPr>
                <w:rFonts w:ascii="Times New Roman" w:hAnsi="Times New Roman"/>
              </w:rPr>
            </w:pPr>
            <w:r w:rsidRPr="00AD2855">
              <w:rPr>
                <w:rFonts w:ascii="Times New Roman" w:hAnsi="Times New Roman"/>
                <w:b/>
                <w:bCs/>
              </w:rPr>
              <w:t xml:space="preserve">Direct </w:t>
            </w:r>
            <w:r>
              <w:rPr>
                <w:rFonts w:ascii="Times New Roman" w:hAnsi="Times New Roman"/>
                <w:b/>
                <w:bCs/>
              </w:rPr>
              <w:t>questions (</w:t>
            </w:r>
            <w:r w:rsidRPr="00992644">
              <w:rPr>
                <w:rFonts w:ascii="Times New Roman" w:hAnsi="Times New Roman"/>
                <w:b/>
                <w:bCs/>
              </w:rPr>
              <w:t>Short Questions</w:t>
            </w:r>
            <w:r>
              <w:rPr>
                <w:rFonts w:ascii="Times New Roman" w:hAnsi="Times New Roman"/>
                <w:b/>
                <w:bCs/>
              </w:rPr>
              <w:t>/</w:t>
            </w:r>
            <w:r>
              <w:t xml:space="preserve"> </w:t>
            </w:r>
            <w:r w:rsidRPr="00992644">
              <w:rPr>
                <w:rFonts w:ascii="Times New Roman" w:hAnsi="Times New Roman"/>
                <w:b/>
                <w:bCs/>
              </w:rPr>
              <w:t xml:space="preserve">Conceptual </w:t>
            </w:r>
            <w:r w:rsidR="00A830AD" w:rsidRPr="00992644">
              <w:rPr>
                <w:rFonts w:ascii="Times New Roman" w:hAnsi="Times New Roman"/>
                <w:b/>
                <w:bCs/>
              </w:rPr>
              <w:t>Questions</w:t>
            </w:r>
            <w:r w:rsidR="00A830AD">
              <w:rPr>
                <w:rFonts w:ascii="Times New Roman" w:hAnsi="Times New Roman"/>
                <w:b/>
                <w:bCs/>
              </w:rPr>
              <w:t>)</w:t>
            </w:r>
            <w:r w:rsidR="00A830AD" w:rsidRPr="00AD2855">
              <w:rPr>
                <w:rFonts w:ascii="Times New Roman" w:hAnsi="Times New Roman"/>
                <w:b/>
                <w:bCs/>
              </w:rPr>
              <w:t xml:space="preserve"> (</w:t>
            </w:r>
            <w:r w:rsidRPr="00AD2855">
              <w:rPr>
                <w:rFonts w:ascii="Times New Roman" w:hAnsi="Times New Roman"/>
                <w:b/>
                <w:bCs/>
                <w:color w:val="000000" w:themeColor="text1"/>
              </w:rPr>
              <w:t>Each of 1 mark)</w:t>
            </w:r>
          </w:p>
        </w:tc>
        <w:tc>
          <w:tcPr>
            <w:tcW w:w="597" w:type="dxa"/>
            <w:shd w:val="clear" w:color="auto" w:fill="auto"/>
            <w:vAlign w:val="center"/>
          </w:tcPr>
          <w:p w14:paraId="0D213CE3" w14:textId="77777777" w:rsidR="0028409C" w:rsidRPr="00AD2855" w:rsidRDefault="0028409C" w:rsidP="0028409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(05)</w:t>
            </w:r>
          </w:p>
        </w:tc>
        <w:tc>
          <w:tcPr>
            <w:tcW w:w="546" w:type="dxa"/>
          </w:tcPr>
          <w:p w14:paraId="4F29995F" w14:textId="77777777" w:rsidR="0028409C" w:rsidRPr="00AD2855" w:rsidRDefault="0028409C" w:rsidP="0028409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840" w:type="dxa"/>
          </w:tcPr>
          <w:p w14:paraId="09EDA13D" w14:textId="77777777" w:rsidR="0028409C" w:rsidRPr="00AD2855" w:rsidRDefault="0028409C" w:rsidP="0028409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4" w:type="dxa"/>
          </w:tcPr>
          <w:p w14:paraId="7C4F5ED3" w14:textId="77777777" w:rsidR="0028409C" w:rsidRPr="00AD2855" w:rsidRDefault="0028409C" w:rsidP="0028409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50758B" w:rsidRPr="00AD2855" w14:paraId="29C8CA7D" w14:textId="77777777" w:rsidTr="0050758B">
        <w:trPr>
          <w:cantSplit/>
          <w:trHeight w:hRule="exact" w:val="284"/>
          <w:tblHeader/>
        </w:trPr>
        <w:tc>
          <w:tcPr>
            <w:tcW w:w="481" w:type="dxa"/>
            <w:shd w:val="clear" w:color="auto" w:fill="auto"/>
            <w:vAlign w:val="center"/>
          </w:tcPr>
          <w:p w14:paraId="6B9F9922" w14:textId="77777777" w:rsidR="0050758B" w:rsidRPr="00AD2855" w:rsidRDefault="0050758B" w:rsidP="0050758B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263" w:type="dxa"/>
            <w:gridSpan w:val="2"/>
            <w:shd w:val="clear" w:color="auto" w:fill="auto"/>
            <w:vAlign w:val="center"/>
          </w:tcPr>
          <w:p w14:paraId="64C29619" w14:textId="1F730446" w:rsidR="0050758B" w:rsidRPr="00531D2F" w:rsidRDefault="0050758B" w:rsidP="0050758B">
            <w:pPr>
              <w:pStyle w:val="ListParagraph"/>
              <w:numPr>
                <w:ilvl w:val="0"/>
                <w:numId w:val="4"/>
              </w:numPr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IPR</w:t>
            </w:r>
          </w:p>
        </w:tc>
        <w:tc>
          <w:tcPr>
            <w:tcW w:w="597" w:type="dxa"/>
            <w:shd w:val="clear" w:color="auto" w:fill="auto"/>
            <w:vAlign w:val="center"/>
          </w:tcPr>
          <w:p w14:paraId="18053AE4" w14:textId="77777777" w:rsidR="0050758B" w:rsidRPr="00AD2855" w:rsidRDefault="0050758B" w:rsidP="0050758B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1BB0EF55" w14:textId="1F1899E0" w:rsidR="0050758B" w:rsidRPr="00AD2855" w:rsidRDefault="0050758B" w:rsidP="0050758B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840" w:type="dxa"/>
          </w:tcPr>
          <w:p w14:paraId="6DDA53B0" w14:textId="40E100D0" w:rsidR="0050758B" w:rsidRPr="00AD2855" w:rsidRDefault="0050758B" w:rsidP="0050758B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BEDK</w:t>
            </w:r>
          </w:p>
        </w:tc>
        <w:tc>
          <w:tcPr>
            <w:tcW w:w="524" w:type="dxa"/>
          </w:tcPr>
          <w:p w14:paraId="6BC96F89" w14:textId="2E2A60E1" w:rsidR="0050758B" w:rsidRPr="00AD2855" w:rsidRDefault="0050758B" w:rsidP="0050758B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50758B" w:rsidRPr="00AD2855" w14:paraId="1A191FE8" w14:textId="77777777" w:rsidTr="0050758B">
        <w:trPr>
          <w:cantSplit/>
          <w:trHeight w:hRule="exact" w:val="284"/>
          <w:tblHeader/>
        </w:trPr>
        <w:tc>
          <w:tcPr>
            <w:tcW w:w="481" w:type="dxa"/>
            <w:shd w:val="clear" w:color="auto" w:fill="auto"/>
            <w:vAlign w:val="center"/>
          </w:tcPr>
          <w:p w14:paraId="170CF0A9" w14:textId="77777777" w:rsidR="0050758B" w:rsidRPr="00AD2855" w:rsidRDefault="0050758B" w:rsidP="0050758B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263" w:type="dxa"/>
            <w:gridSpan w:val="2"/>
            <w:shd w:val="clear" w:color="auto" w:fill="auto"/>
            <w:vAlign w:val="center"/>
          </w:tcPr>
          <w:p w14:paraId="66792F4D" w14:textId="3673523E" w:rsidR="0050758B" w:rsidRPr="007A7EAF" w:rsidRDefault="0050758B" w:rsidP="0050758B">
            <w:pPr>
              <w:pStyle w:val="ListParagraph"/>
              <w:numPr>
                <w:ilvl w:val="0"/>
                <w:numId w:val="4"/>
              </w:numPr>
              <w:spacing w:before="0" w:after="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Institution-based view</w:t>
            </w:r>
          </w:p>
        </w:tc>
        <w:tc>
          <w:tcPr>
            <w:tcW w:w="597" w:type="dxa"/>
            <w:shd w:val="clear" w:color="auto" w:fill="auto"/>
            <w:vAlign w:val="center"/>
          </w:tcPr>
          <w:p w14:paraId="521887BF" w14:textId="77777777" w:rsidR="0050758B" w:rsidRPr="00AD2855" w:rsidRDefault="0050758B" w:rsidP="0050758B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121C7E03" w14:textId="0DD3E8C4" w:rsidR="0050758B" w:rsidRPr="00AD2855" w:rsidRDefault="0050758B" w:rsidP="0050758B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840" w:type="dxa"/>
          </w:tcPr>
          <w:p w14:paraId="6A1AE179" w14:textId="12E8F6DE" w:rsidR="0050758B" w:rsidRPr="00AD2855" w:rsidRDefault="0050758B" w:rsidP="0050758B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BEDK</w:t>
            </w:r>
          </w:p>
        </w:tc>
        <w:tc>
          <w:tcPr>
            <w:tcW w:w="524" w:type="dxa"/>
          </w:tcPr>
          <w:p w14:paraId="2448DB7D" w14:textId="2AD35F4C" w:rsidR="0050758B" w:rsidRPr="00AD2855" w:rsidRDefault="0050758B" w:rsidP="0050758B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50758B" w:rsidRPr="00AD2855" w14:paraId="1EA2B931" w14:textId="77777777" w:rsidTr="0050758B">
        <w:trPr>
          <w:cantSplit/>
          <w:trHeight w:hRule="exact" w:val="284"/>
          <w:tblHeader/>
        </w:trPr>
        <w:tc>
          <w:tcPr>
            <w:tcW w:w="481" w:type="dxa"/>
            <w:shd w:val="clear" w:color="auto" w:fill="auto"/>
            <w:vAlign w:val="center"/>
          </w:tcPr>
          <w:p w14:paraId="50E9C46C" w14:textId="77777777" w:rsidR="0050758B" w:rsidRPr="00AD2855" w:rsidRDefault="0050758B" w:rsidP="0050758B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263" w:type="dxa"/>
            <w:gridSpan w:val="2"/>
            <w:shd w:val="clear" w:color="auto" w:fill="auto"/>
            <w:vAlign w:val="center"/>
          </w:tcPr>
          <w:p w14:paraId="33214577" w14:textId="056AB322" w:rsidR="0050758B" w:rsidRPr="000D7888" w:rsidRDefault="0050758B" w:rsidP="0050758B">
            <w:pPr>
              <w:pStyle w:val="ListParagraph"/>
              <w:numPr>
                <w:ilvl w:val="0"/>
                <w:numId w:val="4"/>
              </w:numPr>
              <w:spacing w:before="0" w:after="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Signaling</w:t>
            </w:r>
          </w:p>
        </w:tc>
        <w:tc>
          <w:tcPr>
            <w:tcW w:w="597" w:type="dxa"/>
            <w:shd w:val="clear" w:color="auto" w:fill="auto"/>
            <w:vAlign w:val="center"/>
          </w:tcPr>
          <w:p w14:paraId="1E72C518" w14:textId="77777777" w:rsidR="0050758B" w:rsidRPr="00AD2855" w:rsidRDefault="0050758B" w:rsidP="0050758B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33FFDB8C" w14:textId="15955822" w:rsidR="0050758B" w:rsidRPr="00AD2855" w:rsidRDefault="0050758B" w:rsidP="0050758B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840" w:type="dxa"/>
          </w:tcPr>
          <w:p w14:paraId="79965BAE" w14:textId="0E536B2F" w:rsidR="0050758B" w:rsidRPr="00AD2855" w:rsidRDefault="0050758B" w:rsidP="0050758B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BEDK</w:t>
            </w:r>
          </w:p>
        </w:tc>
        <w:tc>
          <w:tcPr>
            <w:tcW w:w="524" w:type="dxa"/>
          </w:tcPr>
          <w:p w14:paraId="1848098A" w14:textId="09FBABFF" w:rsidR="0050758B" w:rsidRPr="00AD2855" w:rsidRDefault="0050758B" w:rsidP="0050758B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50758B" w:rsidRPr="00AD2855" w14:paraId="0FE18123" w14:textId="77777777" w:rsidTr="0050758B">
        <w:trPr>
          <w:cantSplit/>
          <w:trHeight w:hRule="exact" w:val="284"/>
          <w:tblHeader/>
        </w:trPr>
        <w:tc>
          <w:tcPr>
            <w:tcW w:w="481" w:type="dxa"/>
            <w:shd w:val="clear" w:color="auto" w:fill="auto"/>
            <w:vAlign w:val="center"/>
          </w:tcPr>
          <w:p w14:paraId="63A76045" w14:textId="77777777" w:rsidR="0050758B" w:rsidRPr="00AD2855" w:rsidRDefault="0050758B" w:rsidP="0050758B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263" w:type="dxa"/>
            <w:gridSpan w:val="2"/>
            <w:shd w:val="clear" w:color="auto" w:fill="auto"/>
            <w:vAlign w:val="center"/>
          </w:tcPr>
          <w:p w14:paraId="27251E3F" w14:textId="6119066A" w:rsidR="0050758B" w:rsidRPr="000D7888" w:rsidRDefault="0050758B" w:rsidP="0050758B">
            <w:pPr>
              <w:pStyle w:val="ListParagraph"/>
              <w:numPr>
                <w:ilvl w:val="0"/>
                <w:numId w:val="4"/>
              </w:numPr>
              <w:spacing w:before="0" w:after="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Commoditization</w:t>
            </w:r>
          </w:p>
        </w:tc>
        <w:tc>
          <w:tcPr>
            <w:tcW w:w="597" w:type="dxa"/>
            <w:shd w:val="clear" w:color="auto" w:fill="auto"/>
            <w:vAlign w:val="center"/>
          </w:tcPr>
          <w:p w14:paraId="56060EEF" w14:textId="77777777" w:rsidR="0050758B" w:rsidRPr="00AD2855" w:rsidRDefault="0050758B" w:rsidP="0050758B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4177BB91" w14:textId="1D62DB48" w:rsidR="0050758B" w:rsidRPr="00AD2855" w:rsidRDefault="0050758B" w:rsidP="0050758B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840" w:type="dxa"/>
          </w:tcPr>
          <w:p w14:paraId="2963943A" w14:textId="314396F5" w:rsidR="0050758B" w:rsidRPr="00AD2855" w:rsidRDefault="0050758B" w:rsidP="0050758B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BEDK</w:t>
            </w:r>
          </w:p>
        </w:tc>
        <w:tc>
          <w:tcPr>
            <w:tcW w:w="524" w:type="dxa"/>
          </w:tcPr>
          <w:p w14:paraId="6C3A33C8" w14:textId="170210C2" w:rsidR="0050758B" w:rsidRPr="00AD2855" w:rsidRDefault="0050758B" w:rsidP="0050758B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50758B" w:rsidRPr="00AD2855" w14:paraId="63EF0A25" w14:textId="77777777" w:rsidTr="0050758B">
        <w:trPr>
          <w:cantSplit/>
          <w:trHeight w:hRule="exact" w:val="284"/>
          <w:tblHeader/>
        </w:trPr>
        <w:tc>
          <w:tcPr>
            <w:tcW w:w="481" w:type="dxa"/>
            <w:shd w:val="clear" w:color="auto" w:fill="auto"/>
            <w:vAlign w:val="center"/>
          </w:tcPr>
          <w:p w14:paraId="5923CA65" w14:textId="77777777" w:rsidR="0050758B" w:rsidRPr="00AD2855" w:rsidRDefault="0050758B" w:rsidP="0050758B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263" w:type="dxa"/>
            <w:gridSpan w:val="2"/>
            <w:shd w:val="clear" w:color="auto" w:fill="auto"/>
            <w:vAlign w:val="center"/>
          </w:tcPr>
          <w:p w14:paraId="4D1864C0" w14:textId="32F71A08" w:rsidR="0050758B" w:rsidRPr="00647DD2" w:rsidRDefault="0050758B" w:rsidP="0050758B">
            <w:pPr>
              <w:pStyle w:val="ListParagraph"/>
              <w:numPr>
                <w:ilvl w:val="0"/>
                <w:numId w:val="4"/>
              </w:numPr>
              <w:spacing w:before="0" w:after="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Resource-based view</w:t>
            </w:r>
          </w:p>
        </w:tc>
        <w:tc>
          <w:tcPr>
            <w:tcW w:w="597" w:type="dxa"/>
            <w:shd w:val="clear" w:color="auto" w:fill="auto"/>
            <w:vAlign w:val="center"/>
          </w:tcPr>
          <w:p w14:paraId="3BDDEE58" w14:textId="77777777" w:rsidR="0050758B" w:rsidRPr="00AD2855" w:rsidRDefault="0050758B" w:rsidP="0050758B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4C0D8294" w14:textId="74832535" w:rsidR="0050758B" w:rsidRPr="00AD2855" w:rsidRDefault="0050758B" w:rsidP="0050758B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840" w:type="dxa"/>
          </w:tcPr>
          <w:p w14:paraId="3D575516" w14:textId="09030747" w:rsidR="0050758B" w:rsidRPr="00AD2855" w:rsidRDefault="0050758B" w:rsidP="0050758B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BEDK</w:t>
            </w:r>
          </w:p>
        </w:tc>
        <w:tc>
          <w:tcPr>
            <w:tcW w:w="524" w:type="dxa"/>
          </w:tcPr>
          <w:p w14:paraId="5A68075B" w14:textId="4549A204" w:rsidR="0050758B" w:rsidRPr="00AD2855" w:rsidRDefault="0050758B" w:rsidP="0050758B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28409C" w:rsidRPr="00AD2855" w14:paraId="64D210F7" w14:textId="77777777" w:rsidTr="0050758B">
        <w:trPr>
          <w:cantSplit/>
          <w:trHeight w:hRule="exact" w:val="284"/>
          <w:tblHeader/>
        </w:trPr>
        <w:tc>
          <w:tcPr>
            <w:tcW w:w="481" w:type="dxa"/>
            <w:shd w:val="clear" w:color="auto" w:fill="auto"/>
            <w:vAlign w:val="center"/>
          </w:tcPr>
          <w:p w14:paraId="64651058" w14:textId="77777777" w:rsidR="0028409C" w:rsidRPr="00AD2855" w:rsidRDefault="0028409C" w:rsidP="0028409C">
            <w:pPr>
              <w:spacing w:before="0" w:after="0"/>
              <w:ind w:left="-142" w:right="-108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Q.2</w:t>
            </w:r>
          </w:p>
        </w:tc>
        <w:tc>
          <w:tcPr>
            <w:tcW w:w="7263" w:type="dxa"/>
            <w:gridSpan w:val="2"/>
            <w:shd w:val="clear" w:color="auto" w:fill="auto"/>
            <w:vAlign w:val="center"/>
          </w:tcPr>
          <w:p w14:paraId="1430F72F" w14:textId="77777777" w:rsidR="0028409C" w:rsidRPr="00AD2855" w:rsidRDefault="0028409C" w:rsidP="0028409C">
            <w:pPr>
              <w:spacing w:before="0" w:after="0"/>
              <w:ind w:left="-108"/>
              <w:rPr>
                <w:rFonts w:ascii="Times New Roman" w:hAnsi="Times New Roman"/>
              </w:rPr>
            </w:pPr>
            <w:r w:rsidRPr="00AD2855">
              <w:rPr>
                <w:rFonts w:ascii="Times New Roman" w:hAnsi="Times New Roman"/>
              </w:rPr>
              <w:t>Answer the following questions.</w:t>
            </w:r>
          </w:p>
        </w:tc>
        <w:tc>
          <w:tcPr>
            <w:tcW w:w="597" w:type="dxa"/>
            <w:shd w:val="clear" w:color="auto" w:fill="auto"/>
            <w:vAlign w:val="center"/>
          </w:tcPr>
          <w:p w14:paraId="3587792D" w14:textId="77777777" w:rsidR="0028409C" w:rsidRPr="00AD2855" w:rsidRDefault="0028409C" w:rsidP="0028409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2940888B" w14:textId="77777777" w:rsidR="0028409C" w:rsidRPr="00AD2855" w:rsidRDefault="0028409C" w:rsidP="0028409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840" w:type="dxa"/>
          </w:tcPr>
          <w:p w14:paraId="2BC30421" w14:textId="77777777" w:rsidR="0028409C" w:rsidRPr="00AD2855" w:rsidRDefault="0028409C" w:rsidP="0028409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4" w:type="dxa"/>
          </w:tcPr>
          <w:p w14:paraId="73823256" w14:textId="77777777" w:rsidR="0028409C" w:rsidRPr="00AD2855" w:rsidRDefault="0028409C" w:rsidP="0028409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28409C" w:rsidRPr="00AD2855" w14:paraId="2A5BB574" w14:textId="77777777" w:rsidTr="0050758B">
        <w:trPr>
          <w:cantSplit/>
          <w:trHeight w:hRule="exact" w:val="564"/>
          <w:tblHeader/>
        </w:trPr>
        <w:tc>
          <w:tcPr>
            <w:tcW w:w="481" w:type="dxa"/>
            <w:shd w:val="clear" w:color="auto" w:fill="auto"/>
            <w:vAlign w:val="center"/>
          </w:tcPr>
          <w:p w14:paraId="69E1BA28" w14:textId="77777777" w:rsidR="0028409C" w:rsidRPr="00AD2855" w:rsidRDefault="0028409C" w:rsidP="0028409C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A)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263" w:type="dxa"/>
            <w:gridSpan w:val="2"/>
            <w:shd w:val="clear" w:color="auto" w:fill="auto"/>
            <w:vAlign w:val="center"/>
          </w:tcPr>
          <w:p w14:paraId="13AF75FD" w14:textId="3C2D1B25" w:rsidR="0028409C" w:rsidRPr="00AA0A04" w:rsidRDefault="00700885" w:rsidP="0028409C">
            <w:pPr>
              <w:spacing w:before="0" w:after="0"/>
              <w:ind w:left="-108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Write a detailed note on the various ‘political systems’ that exist across the globe.</w:t>
            </w:r>
          </w:p>
        </w:tc>
        <w:tc>
          <w:tcPr>
            <w:tcW w:w="597" w:type="dxa"/>
            <w:shd w:val="clear" w:color="auto" w:fill="auto"/>
            <w:vAlign w:val="center"/>
          </w:tcPr>
          <w:p w14:paraId="4D4E1C23" w14:textId="77777777" w:rsidR="0028409C" w:rsidRPr="00AD2855" w:rsidRDefault="0028409C" w:rsidP="0028409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(07)</w:t>
            </w:r>
          </w:p>
        </w:tc>
        <w:tc>
          <w:tcPr>
            <w:tcW w:w="546" w:type="dxa"/>
          </w:tcPr>
          <w:p w14:paraId="489A5184" w14:textId="66374A1A" w:rsidR="0028409C" w:rsidRPr="00AD2855" w:rsidRDefault="0050758B" w:rsidP="0028409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840" w:type="dxa"/>
          </w:tcPr>
          <w:p w14:paraId="633616E2" w14:textId="250701F3" w:rsidR="0028409C" w:rsidRPr="00AD2855" w:rsidRDefault="0050758B" w:rsidP="0028409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GECCU</w:t>
            </w:r>
          </w:p>
        </w:tc>
        <w:tc>
          <w:tcPr>
            <w:tcW w:w="524" w:type="dxa"/>
          </w:tcPr>
          <w:p w14:paraId="2D18C574" w14:textId="34D94E7E" w:rsidR="0028409C" w:rsidRPr="00AD2855" w:rsidRDefault="0050758B" w:rsidP="0028409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4</w:t>
            </w:r>
          </w:p>
        </w:tc>
      </w:tr>
      <w:tr w:rsidR="0028409C" w:rsidRPr="00AD2855" w14:paraId="4D97F98C" w14:textId="77777777" w:rsidTr="0050758B">
        <w:trPr>
          <w:cantSplit/>
          <w:trHeight w:hRule="exact" w:val="284"/>
          <w:tblHeader/>
        </w:trPr>
        <w:tc>
          <w:tcPr>
            <w:tcW w:w="481" w:type="dxa"/>
            <w:shd w:val="clear" w:color="auto" w:fill="auto"/>
            <w:vAlign w:val="center"/>
          </w:tcPr>
          <w:p w14:paraId="1B4CF377" w14:textId="77777777" w:rsidR="0028409C" w:rsidRPr="00AD2855" w:rsidRDefault="0028409C" w:rsidP="0028409C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B)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263" w:type="dxa"/>
            <w:gridSpan w:val="2"/>
            <w:shd w:val="clear" w:color="auto" w:fill="auto"/>
            <w:vAlign w:val="center"/>
          </w:tcPr>
          <w:p w14:paraId="7224EB47" w14:textId="6275F2A9" w:rsidR="0028409C" w:rsidRPr="00165CA9" w:rsidRDefault="0028409C" w:rsidP="0028409C">
            <w:pPr>
              <w:spacing w:before="0" w:after="0"/>
              <w:ind w:left="-108"/>
              <w:rPr>
                <w:rFonts w:ascii="Times New Roman" w:hAnsi="Times New Roman"/>
                <w:bCs/>
              </w:rPr>
            </w:pPr>
            <w:r w:rsidRPr="001E165F">
              <w:rPr>
                <w:rFonts w:ascii="Times New Roman" w:hAnsi="Times New Roman"/>
              </w:rPr>
              <w:t>E</w:t>
            </w:r>
            <w:r w:rsidR="0043161C">
              <w:rPr>
                <w:rFonts w:ascii="Times New Roman" w:hAnsi="Times New Roman"/>
              </w:rPr>
              <w:t>xplicate the value chain analysis in light of the ‘make or buy’ decision.</w:t>
            </w:r>
            <w:r w:rsidRPr="001E165F">
              <w:rPr>
                <w:rFonts w:ascii="Times New Roman" w:hAnsi="Times New Roman"/>
              </w:rPr>
              <w:t xml:space="preserve">    </w:t>
            </w:r>
          </w:p>
        </w:tc>
        <w:tc>
          <w:tcPr>
            <w:tcW w:w="597" w:type="dxa"/>
            <w:shd w:val="clear" w:color="auto" w:fill="auto"/>
            <w:vAlign w:val="center"/>
          </w:tcPr>
          <w:p w14:paraId="0D62F4D6" w14:textId="77777777" w:rsidR="0028409C" w:rsidRPr="00AD2855" w:rsidRDefault="0028409C" w:rsidP="0028409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(08)</w:t>
            </w:r>
          </w:p>
        </w:tc>
        <w:tc>
          <w:tcPr>
            <w:tcW w:w="546" w:type="dxa"/>
          </w:tcPr>
          <w:p w14:paraId="28577AE7" w14:textId="7222BE5B" w:rsidR="0028409C" w:rsidRPr="00AD2855" w:rsidRDefault="0050758B" w:rsidP="0028409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3</w:t>
            </w:r>
          </w:p>
        </w:tc>
        <w:tc>
          <w:tcPr>
            <w:tcW w:w="840" w:type="dxa"/>
          </w:tcPr>
          <w:p w14:paraId="3F12BC7F" w14:textId="6BDBD842" w:rsidR="0028409C" w:rsidRPr="00AD2855" w:rsidRDefault="0050758B" w:rsidP="0028409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CBPI</w:t>
            </w:r>
          </w:p>
        </w:tc>
        <w:tc>
          <w:tcPr>
            <w:tcW w:w="524" w:type="dxa"/>
          </w:tcPr>
          <w:p w14:paraId="4CD6200A" w14:textId="0FA505DA" w:rsidR="0028409C" w:rsidRPr="00AD2855" w:rsidRDefault="0050758B" w:rsidP="0028409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5</w:t>
            </w:r>
          </w:p>
        </w:tc>
      </w:tr>
      <w:tr w:rsidR="0028409C" w:rsidRPr="00AD2855" w14:paraId="05F3A842" w14:textId="77777777" w:rsidTr="0050758B">
        <w:trPr>
          <w:cantSplit/>
          <w:trHeight w:hRule="exact" w:val="284"/>
          <w:tblHeader/>
        </w:trPr>
        <w:tc>
          <w:tcPr>
            <w:tcW w:w="481" w:type="dxa"/>
            <w:shd w:val="clear" w:color="auto" w:fill="auto"/>
            <w:vAlign w:val="center"/>
          </w:tcPr>
          <w:p w14:paraId="5A4D4880" w14:textId="77777777" w:rsidR="0028409C" w:rsidRPr="00AD2855" w:rsidRDefault="0028409C" w:rsidP="0028409C">
            <w:pPr>
              <w:spacing w:before="0" w:after="0"/>
              <w:ind w:left="-142" w:right="-108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Q.3</w:t>
            </w:r>
          </w:p>
        </w:tc>
        <w:tc>
          <w:tcPr>
            <w:tcW w:w="7263" w:type="dxa"/>
            <w:gridSpan w:val="2"/>
            <w:shd w:val="clear" w:color="auto" w:fill="auto"/>
            <w:vAlign w:val="center"/>
          </w:tcPr>
          <w:p w14:paraId="61E32BC4" w14:textId="3A8F5EAB" w:rsidR="0028409C" w:rsidRPr="00AD2855" w:rsidRDefault="0028409C" w:rsidP="0028409C">
            <w:pPr>
              <w:spacing w:before="0" w:after="0"/>
              <w:ind w:left="-108"/>
              <w:rPr>
                <w:rFonts w:ascii="Times New Roman" w:hAnsi="Times New Roman"/>
              </w:rPr>
            </w:pPr>
            <w:r w:rsidRPr="00AD2855">
              <w:rPr>
                <w:rFonts w:ascii="Times New Roman" w:hAnsi="Times New Roman"/>
              </w:rPr>
              <w:t xml:space="preserve">Attempt any two questions.   </w:t>
            </w:r>
            <w:r>
              <w:rPr>
                <w:rFonts w:ascii="Times New Roman" w:hAnsi="Times New Roman"/>
                <w:b/>
                <w:bCs/>
                <w:color w:val="000000" w:themeColor="text1"/>
              </w:rPr>
              <w:t xml:space="preserve">(Each </w:t>
            </w:r>
            <w:r w:rsidR="00700885">
              <w:rPr>
                <w:rFonts w:ascii="Times New Roman" w:hAnsi="Times New Roman"/>
                <w:b/>
                <w:bCs/>
                <w:color w:val="000000" w:themeColor="text1"/>
              </w:rPr>
              <w:t>of 5</w:t>
            </w:r>
            <w:r w:rsidR="00700885" w:rsidRPr="00AD2855">
              <w:rPr>
                <w:rFonts w:ascii="Times New Roman" w:hAnsi="Times New Roman"/>
                <w:b/>
                <w:bCs/>
                <w:color w:val="000000" w:themeColor="text1"/>
              </w:rPr>
              <w:t xml:space="preserve"> mark</w:t>
            </w:r>
            <w:r w:rsidRPr="00AD2855">
              <w:rPr>
                <w:rFonts w:ascii="Times New Roman" w:hAnsi="Times New Roman"/>
                <w:b/>
                <w:bCs/>
                <w:color w:val="000000" w:themeColor="text1"/>
              </w:rPr>
              <w:t>)</w:t>
            </w:r>
          </w:p>
        </w:tc>
        <w:tc>
          <w:tcPr>
            <w:tcW w:w="597" w:type="dxa"/>
            <w:shd w:val="clear" w:color="auto" w:fill="auto"/>
            <w:vAlign w:val="center"/>
          </w:tcPr>
          <w:p w14:paraId="6312F32A" w14:textId="77777777" w:rsidR="0028409C" w:rsidRPr="00AD2855" w:rsidRDefault="0028409C" w:rsidP="0028409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(10)</w:t>
            </w:r>
          </w:p>
        </w:tc>
        <w:tc>
          <w:tcPr>
            <w:tcW w:w="546" w:type="dxa"/>
          </w:tcPr>
          <w:p w14:paraId="690780DA" w14:textId="77777777" w:rsidR="0028409C" w:rsidRDefault="0028409C" w:rsidP="0028409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840" w:type="dxa"/>
          </w:tcPr>
          <w:p w14:paraId="5FE708EE" w14:textId="77777777" w:rsidR="0028409C" w:rsidRDefault="0028409C" w:rsidP="0028409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4" w:type="dxa"/>
          </w:tcPr>
          <w:p w14:paraId="3D4E7538" w14:textId="77777777" w:rsidR="0028409C" w:rsidRDefault="0028409C" w:rsidP="0028409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28409C" w:rsidRPr="00AD2855" w14:paraId="7B528228" w14:textId="77777777" w:rsidTr="0050758B">
        <w:trPr>
          <w:cantSplit/>
          <w:trHeight w:hRule="exact" w:val="633"/>
          <w:tblHeader/>
        </w:trPr>
        <w:tc>
          <w:tcPr>
            <w:tcW w:w="481" w:type="dxa"/>
            <w:shd w:val="clear" w:color="auto" w:fill="auto"/>
            <w:vAlign w:val="center"/>
          </w:tcPr>
          <w:p w14:paraId="6F8AA751" w14:textId="77777777" w:rsidR="0028409C" w:rsidRPr="00AD2855" w:rsidRDefault="0028409C" w:rsidP="0028409C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A)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263" w:type="dxa"/>
            <w:gridSpan w:val="2"/>
            <w:shd w:val="clear" w:color="auto" w:fill="auto"/>
            <w:vAlign w:val="center"/>
          </w:tcPr>
          <w:p w14:paraId="3541C93C" w14:textId="755F3B89" w:rsidR="0028409C" w:rsidRPr="00AD2855" w:rsidRDefault="00700885" w:rsidP="0028409C">
            <w:pPr>
              <w:spacing w:before="0" w:after="0"/>
              <w:ind w:left="-108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You being an international business consultant </w:t>
            </w:r>
            <w:r w:rsidR="007C7BB7">
              <w:rPr>
                <w:rFonts w:ascii="Times New Roman" w:hAnsi="Times New Roman"/>
              </w:rPr>
              <w:t xml:space="preserve">guide a client on the various foreign market entry options. </w:t>
            </w:r>
          </w:p>
        </w:tc>
        <w:tc>
          <w:tcPr>
            <w:tcW w:w="597" w:type="dxa"/>
            <w:shd w:val="clear" w:color="auto" w:fill="auto"/>
            <w:vAlign w:val="center"/>
          </w:tcPr>
          <w:p w14:paraId="37D1D18C" w14:textId="77777777" w:rsidR="0028409C" w:rsidRPr="00AD2855" w:rsidRDefault="0028409C" w:rsidP="0028409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0760BE08" w14:textId="39ED8D03" w:rsidR="0028409C" w:rsidRPr="00AD2855" w:rsidRDefault="0050758B" w:rsidP="0028409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3</w:t>
            </w:r>
          </w:p>
        </w:tc>
        <w:tc>
          <w:tcPr>
            <w:tcW w:w="840" w:type="dxa"/>
          </w:tcPr>
          <w:p w14:paraId="2566E80A" w14:textId="14695C95" w:rsidR="0028409C" w:rsidRPr="00AD2855" w:rsidRDefault="0050758B" w:rsidP="0050758B">
            <w:pPr>
              <w:spacing w:before="0" w:after="0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RSEC</w:t>
            </w:r>
          </w:p>
        </w:tc>
        <w:tc>
          <w:tcPr>
            <w:tcW w:w="524" w:type="dxa"/>
          </w:tcPr>
          <w:p w14:paraId="77E084C5" w14:textId="74C30BD4" w:rsidR="0028409C" w:rsidRPr="00AD2855" w:rsidRDefault="0050758B" w:rsidP="0028409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6</w:t>
            </w:r>
          </w:p>
        </w:tc>
      </w:tr>
      <w:tr w:rsidR="0028409C" w:rsidRPr="00AD2855" w14:paraId="7BB7406B" w14:textId="77777777" w:rsidTr="0050758B">
        <w:trPr>
          <w:cantSplit/>
          <w:trHeight w:hRule="exact" w:val="571"/>
          <w:tblHeader/>
        </w:trPr>
        <w:tc>
          <w:tcPr>
            <w:tcW w:w="481" w:type="dxa"/>
            <w:shd w:val="clear" w:color="auto" w:fill="auto"/>
            <w:vAlign w:val="center"/>
          </w:tcPr>
          <w:p w14:paraId="27583DD5" w14:textId="77777777" w:rsidR="0028409C" w:rsidRPr="00AD2855" w:rsidRDefault="0028409C" w:rsidP="0028409C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B).</w:t>
            </w:r>
          </w:p>
        </w:tc>
        <w:tc>
          <w:tcPr>
            <w:tcW w:w="7263" w:type="dxa"/>
            <w:gridSpan w:val="2"/>
            <w:shd w:val="clear" w:color="auto" w:fill="auto"/>
            <w:vAlign w:val="center"/>
          </w:tcPr>
          <w:p w14:paraId="7F48CD3F" w14:textId="283B35DC" w:rsidR="0028409C" w:rsidRDefault="007C7BB7" w:rsidP="0028409C">
            <w:pPr>
              <w:spacing w:before="0" w:after="0"/>
              <w:ind w:left="-108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What is the impact of the type of economic system in the host nation on the ability of a foreign firm to conduct business in that host country?</w:t>
            </w:r>
            <w:r w:rsidR="0028409C" w:rsidRPr="001E165F">
              <w:rPr>
                <w:rFonts w:ascii="Times New Roman" w:hAnsi="Times New Roman"/>
              </w:rPr>
              <w:t xml:space="preserve">     </w:t>
            </w:r>
          </w:p>
        </w:tc>
        <w:tc>
          <w:tcPr>
            <w:tcW w:w="597" w:type="dxa"/>
            <w:shd w:val="clear" w:color="auto" w:fill="auto"/>
            <w:vAlign w:val="center"/>
          </w:tcPr>
          <w:p w14:paraId="26F6E4EC" w14:textId="77777777" w:rsidR="0028409C" w:rsidRDefault="0028409C" w:rsidP="0028409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68B8EF19" w14:textId="694791EA" w:rsidR="0028409C" w:rsidRDefault="0050758B" w:rsidP="0028409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3</w:t>
            </w:r>
          </w:p>
        </w:tc>
        <w:tc>
          <w:tcPr>
            <w:tcW w:w="840" w:type="dxa"/>
          </w:tcPr>
          <w:p w14:paraId="19B98938" w14:textId="28EDC435" w:rsidR="0028409C" w:rsidRDefault="0050758B" w:rsidP="0028409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GECCU</w:t>
            </w:r>
          </w:p>
        </w:tc>
        <w:tc>
          <w:tcPr>
            <w:tcW w:w="524" w:type="dxa"/>
          </w:tcPr>
          <w:p w14:paraId="7DD1FBD6" w14:textId="79A9C5F0" w:rsidR="0028409C" w:rsidRDefault="0050758B" w:rsidP="0028409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4</w:t>
            </w:r>
          </w:p>
        </w:tc>
      </w:tr>
      <w:tr w:rsidR="0028409C" w:rsidRPr="00AD2855" w14:paraId="0994581C" w14:textId="77777777" w:rsidTr="0050758B">
        <w:trPr>
          <w:cantSplit/>
          <w:trHeight w:hRule="exact" w:val="707"/>
          <w:tblHeader/>
        </w:trPr>
        <w:tc>
          <w:tcPr>
            <w:tcW w:w="481" w:type="dxa"/>
            <w:shd w:val="clear" w:color="auto" w:fill="auto"/>
            <w:vAlign w:val="center"/>
          </w:tcPr>
          <w:p w14:paraId="402F367E" w14:textId="77777777" w:rsidR="0028409C" w:rsidRPr="00AD2855" w:rsidRDefault="0028409C" w:rsidP="0028409C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C</w:t>
            </w:r>
            <w:r w:rsidRPr="00AD2855">
              <w:rPr>
                <w:rFonts w:ascii="Times New Roman" w:hAnsi="Times New Roman"/>
                <w:b/>
                <w:bCs/>
              </w:rPr>
              <w:t>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263" w:type="dxa"/>
            <w:gridSpan w:val="2"/>
            <w:shd w:val="clear" w:color="auto" w:fill="auto"/>
            <w:vAlign w:val="center"/>
          </w:tcPr>
          <w:p w14:paraId="6E4A4FB8" w14:textId="6CC14E3A" w:rsidR="0028409C" w:rsidRPr="00AD2855" w:rsidRDefault="007C7BB7" w:rsidP="0028409C">
            <w:pPr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What are the classifications of culture and how do they impact the business activities of an international firm operating in the market?</w:t>
            </w:r>
          </w:p>
        </w:tc>
        <w:tc>
          <w:tcPr>
            <w:tcW w:w="597" w:type="dxa"/>
            <w:shd w:val="clear" w:color="auto" w:fill="auto"/>
            <w:vAlign w:val="center"/>
          </w:tcPr>
          <w:p w14:paraId="33E13EC7" w14:textId="77777777" w:rsidR="0028409C" w:rsidRPr="00AD2855" w:rsidRDefault="0028409C" w:rsidP="0028409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633238B9" w14:textId="79B5B870" w:rsidR="0028409C" w:rsidRPr="00AD2855" w:rsidRDefault="0050758B" w:rsidP="0028409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3</w:t>
            </w:r>
          </w:p>
        </w:tc>
        <w:tc>
          <w:tcPr>
            <w:tcW w:w="840" w:type="dxa"/>
          </w:tcPr>
          <w:p w14:paraId="18B708A5" w14:textId="0F624012" w:rsidR="0028409C" w:rsidRPr="00AD2855" w:rsidRDefault="0050758B" w:rsidP="0028409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GECCU</w:t>
            </w:r>
          </w:p>
        </w:tc>
        <w:tc>
          <w:tcPr>
            <w:tcW w:w="524" w:type="dxa"/>
          </w:tcPr>
          <w:p w14:paraId="40D369F3" w14:textId="011B8732" w:rsidR="0028409C" w:rsidRPr="00AD2855" w:rsidRDefault="0050758B" w:rsidP="0028409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4</w:t>
            </w:r>
          </w:p>
        </w:tc>
      </w:tr>
    </w:tbl>
    <w:p w14:paraId="1B04F2EE" w14:textId="77777777" w:rsidR="00A07A89" w:rsidRPr="00A07A89" w:rsidRDefault="00A07A89" w:rsidP="004D6630">
      <w:pPr>
        <w:spacing w:before="0" w:after="0"/>
        <w:rPr>
          <w:rFonts w:ascii="Times New Roman" w:hAnsi="Times New Roman"/>
          <w:sz w:val="18"/>
        </w:rPr>
      </w:pPr>
    </w:p>
    <w:sectPr w:rsidR="00A07A89" w:rsidRPr="00A07A89" w:rsidSect="00044F43">
      <w:footerReference w:type="default" r:id="rId8"/>
      <w:pgSz w:w="11907" w:h="16840" w:code="9"/>
      <w:pgMar w:top="284" w:right="851" w:bottom="284" w:left="1021" w:header="720" w:footer="585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25654B" w14:textId="77777777" w:rsidR="009B7A6F" w:rsidRDefault="009B7A6F" w:rsidP="0014568C">
      <w:pPr>
        <w:spacing w:before="0" w:after="0"/>
      </w:pPr>
      <w:r>
        <w:separator/>
      </w:r>
    </w:p>
  </w:endnote>
  <w:endnote w:type="continuationSeparator" w:id="0">
    <w:p w14:paraId="5BD10703" w14:textId="77777777" w:rsidR="009B7A6F" w:rsidRDefault="009B7A6F" w:rsidP="0014568C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MT">
    <w:altName w:val="Malgun Gothic Semilight"/>
    <w:panose1 w:val="00000000000000000000"/>
    <w:charset w:val="88"/>
    <w:family w:val="auto"/>
    <w:notTrueType/>
    <w:pitch w:val="default"/>
    <w:sig w:usb0="00000000" w:usb1="08080000" w:usb2="00000010" w:usb3="00000000" w:csb0="001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hruti">
    <w:panose1 w:val="02000500000000000000"/>
    <w:charset w:val="00"/>
    <w:family w:val="swiss"/>
    <w:pitch w:val="variable"/>
    <w:sig w:usb0="0004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1504185"/>
      <w:docPartObj>
        <w:docPartGallery w:val="Page Numbers (Bottom of Page)"/>
        <w:docPartUnique/>
      </w:docPartObj>
    </w:sdtPr>
    <w:sdtEndPr>
      <w:rPr>
        <w:rFonts w:cs="Calibri"/>
        <w:sz w:val="20"/>
        <w:szCs w:val="20"/>
      </w:rPr>
    </w:sdtEndPr>
    <w:sdtContent>
      <w:sdt>
        <w:sdtPr>
          <w:id w:val="565050523"/>
          <w:docPartObj>
            <w:docPartGallery w:val="Page Numbers (Top of Page)"/>
            <w:docPartUnique/>
          </w:docPartObj>
        </w:sdtPr>
        <w:sdtEndPr>
          <w:rPr>
            <w:rFonts w:cs="Calibri"/>
            <w:sz w:val="20"/>
            <w:szCs w:val="20"/>
          </w:rPr>
        </w:sdtEndPr>
        <w:sdtContent>
          <w:p w14:paraId="4391F5BF" w14:textId="77777777" w:rsidR="008B5503" w:rsidRPr="0014568C" w:rsidRDefault="008B5503">
            <w:pPr>
              <w:pStyle w:val="Footer"/>
              <w:jc w:val="right"/>
              <w:rPr>
                <w:rFonts w:cs="Calibri"/>
                <w:sz w:val="20"/>
                <w:szCs w:val="20"/>
              </w:rPr>
            </w:pPr>
            <w:r w:rsidRPr="0014568C">
              <w:rPr>
                <w:rFonts w:cs="Calibri"/>
                <w:sz w:val="20"/>
                <w:szCs w:val="20"/>
              </w:rPr>
              <w:t xml:space="preserve">Page </w:t>
            </w:r>
            <w:r w:rsidR="00D8070C" w:rsidRPr="0014568C">
              <w:rPr>
                <w:rFonts w:cs="Calibri"/>
                <w:b/>
                <w:sz w:val="20"/>
                <w:szCs w:val="20"/>
              </w:rPr>
              <w:fldChar w:fldCharType="begin"/>
            </w:r>
            <w:r w:rsidRPr="0014568C">
              <w:rPr>
                <w:rFonts w:cs="Calibri"/>
                <w:b/>
                <w:sz w:val="20"/>
                <w:szCs w:val="20"/>
              </w:rPr>
              <w:instrText xml:space="preserve"> PAGE </w:instrText>
            </w:r>
            <w:r w:rsidR="00D8070C" w:rsidRPr="0014568C">
              <w:rPr>
                <w:rFonts w:cs="Calibri"/>
                <w:b/>
                <w:sz w:val="20"/>
                <w:szCs w:val="20"/>
              </w:rPr>
              <w:fldChar w:fldCharType="separate"/>
            </w:r>
            <w:r w:rsidR="00FE2A08">
              <w:rPr>
                <w:rFonts w:cs="Calibri"/>
                <w:b/>
                <w:noProof/>
                <w:sz w:val="20"/>
                <w:szCs w:val="20"/>
              </w:rPr>
              <w:t>1</w:t>
            </w:r>
            <w:r w:rsidR="00D8070C" w:rsidRPr="0014568C">
              <w:rPr>
                <w:rFonts w:cs="Calibri"/>
                <w:b/>
                <w:sz w:val="20"/>
                <w:szCs w:val="20"/>
              </w:rPr>
              <w:fldChar w:fldCharType="end"/>
            </w:r>
            <w:r w:rsidRPr="0014568C">
              <w:rPr>
                <w:rFonts w:cs="Calibri"/>
                <w:sz w:val="20"/>
                <w:szCs w:val="20"/>
              </w:rPr>
              <w:t xml:space="preserve"> of </w:t>
            </w:r>
            <w:r w:rsidR="00D8070C" w:rsidRPr="0014568C">
              <w:rPr>
                <w:rFonts w:cs="Calibri"/>
                <w:b/>
                <w:sz w:val="20"/>
                <w:szCs w:val="20"/>
              </w:rPr>
              <w:fldChar w:fldCharType="begin"/>
            </w:r>
            <w:r w:rsidRPr="0014568C">
              <w:rPr>
                <w:rFonts w:cs="Calibri"/>
                <w:b/>
                <w:sz w:val="20"/>
                <w:szCs w:val="20"/>
              </w:rPr>
              <w:instrText xml:space="preserve"> NUMPAGES  </w:instrText>
            </w:r>
            <w:r w:rsidR="00D8070C" w:rsidRPr="0014568C">
              <w:rPr>
                <w:rFonts w:cs="Calibri"/>
                <w:b/>
                <w:sz w:val="20"/>
                <w:szCs w:val="20"/>
              </w:rPr>
              <w:fldChar w:fldCharType="separate"/>
            </w:r>
            <w:r w:rsidR="00FE2A08">
              <w:rPr>
                <w:rFonts w:cs="Calibri"/>
                <w:b/>
                <w:noProof/>
                <w:sz w:val="20"/>
                <w:szCs w:val="20"/>
              </w:rPr>
              <w:t>1</w:t>
            </w:r>
            <w:r w:rsidR="00D8070C" w:rsidRPr="0014568C">
              <w:rPr>
                <w:rFonts w:cs="Calibri"/>
                <w:b/>
                <w:sz w:val="20"/>
                <w:szCs w:val="20"/>
              </w:rPr>
              <w:fldChar w:fldCharType="end"/>
            </w:r>
          </w:p>
        </w:sdtContent>
      </w:sdt>
    </w:sdtContent>
  </w:sdt>
  <w:p w14:paraId="518D83AA" w14:textId="77777777" w:rsidR="008B5503" w:rsidRDefault="008B550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DB0621" w14:textId="77777777" w:rsidR="009B7A6F" w:rsidRDefault="009B7A6F" w:rsidP="0014568C">
      <w:pPr>
        <w:spacing w:before="0" w:after="0"/>
      </w:pPr>
      <w:r>
        <w:separator/>
      </w:r>
    </w:p>
  </w:footnote>
  <w:footnote w:type="continuationSeparator" w:id="0">
    <w:p w14:paraId="73DD9AB0" w14:textId="77777777" w:rsidR="009B7A6F" w:rsidRDefault="009B7A6F" w:rsidP="0014568C"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FAD5C11"/>
    <w:multiLevelType w:val="hybridMultilevel"/>
    <w:tmpl w:val="22F4642C"/>
    <w:lvl w:ilvl="0" w:tplc="6358A540">
      <w:numFmt w:val="bullet"/>
      <w:lvlText w:val=""/>
      <w:lvlJc w:val="left"/>
      <w:pPr>
        <w:ind w:left="720" w:hanging="360"/>
      </w:pPr>
      <w:rPr>
        <w:rFonts w:ascii="SymbolMT" w:eastAsia="SymbolMT" w:hAnsi="Times New Roman" w:cs="SymbolMT" w:hint="eastAsia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396D0C"/>
    <w:multiLevelType w:val="hybridMultilevel"/>
    <w:tmpl w:val="625E300E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07E52EC"/>
    <w:multiLevelType w:val="hybridMultilevel"/>
    <w:tmpl w:val="E1C25C6C"/>
    <w:lvl w:ilvl="0" w:tplc="88F81BF4">
      <w:start w:val="1"/>
      <w:numFmt w:val="decimal"/>
      <w:lvlText w:val="%1."/>
      <w:lvlJc w:val="left"/>
      <w:pPr>
        <w:ind w:left="25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72" w:hanging="360"/>
      </w:pPr>
    </w:lvl>
    <w:lvl w:ilvl="2" w:tplc="4009001B" w:tentative="1">
      <w:start w:val="1"/>
      <w:numFmt w:val="lowerRoman"/>
      <w:lvlText w:val="%3."/>
      <w:lvlJc w:val="right"/>
      <w:pPr>
        <w:ind w:left="1692" w:hanging="180"/>
      </w:pPr>
    </w:lvl>
    <w:lvl w:ilvl="3" w:tplc="4009000F" w:tentative="1">
      <w:start w:val="1"/>
      <w:numFmt w:val="decimal"/>
      <w:lvlText w:val="%4."/>
      <w:lvlJc w:val="left"/>
      <w:pPr>
        <w:ind w:left="2412" w:hanging="360"/>
      </w:pPr>
    </w:lvl>
    <w:lvl w:ilvl="4" w:tplc="40090019" w:tentative="1">
      <w:start w:val="1"/>
      <w:numFmt w:val="lowerLetter"/>
      <w:lvlText w:val="%5."/>
      <w:lvlJc w:val="left"/>
      <w:pPr>
        <w:ind w:left="3132" w:hanging="360"/>
      </w:pPr>
    </w:lvl>
    <w:lvl w:ilvl="5" w:tplc="4009001B" w:tentative="1">
      <w:start w:val="1"/>
      <w:numFmt w:val="lowerRoman"/>
      <w:lvlText w:val="%6."/>
      <w:lvlJc w:val="right"/>
      <w:pPr>
        <w:ind w:left="3852" w:hanging="180"/>
      </w:pPr>
    </w:lvl>
    <w:lvl w:ilvl="6" w:tplc="4009000F" w:tentative="1">
      <w:start w:val="1"/>
      <w:numFmt w:val="decimal"/>
      <w:lvlText w:val="%7."/>
      <w:lvlJc w:val="left"/>
      <w:pPr>
        <w:ind w:left="4572" w:hanging="360"/>
      </w:pPr>
    </w:lvl>
    <w:lvl w:ilvl="7" w:tplc="40090019" w:tentative="1">
      <w:start w:val="1"/>
      <w:numFmt w:val="lowerLetter"/>
      <w:lvlText w:val="%8."/>
      <w:lvlJc w:val="left"/>
      <w:pPr>
        <w:ind w:left="5292" w:hanging="360"/>
      </w:pPr>
    </w:lvl>
    <w:lvl w:ilvl="8" w:tplc="4009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3" w15:restartNumberingAfterBreak="0">
    <w:nsid w:val="471068B9"/>
    <w:multiLevelType w:val="hybridMultilevel"/>
    <w:tmpl w:val="B914E794"/>
    <w:lvl w:ilvl="0" w:tplc="17C442DE">
      <w:start w:val="1"/>
      <w:numFmt w:val="lowerLetter"/>
      <w:lvlText w:val="%1."/>
      <w:lvlJc w:val="left"/>
      <w:pPr>
        <w:ind w:left="25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72" w:hanging="360"/>
      </w:pPr>
    </w:lvl>
    <w:lvl w:ilvl="2" w:tplc="4009001B" w:tentative="1">
      <w:start w:val="1"/>
      <w:numFmt w:val="lowerRoman"/>
      <w:lvlText w:val="%3."/>
      <w:lvlJc w:val="right"/>
      <w:pPr>
        <w:ind w:left="1692" w:hanging="180"/>
      </w:pPr>
    </w:lvl>
    <w:lvl w:ilvl="3" w:tplc="4009000F" w:tentative="1">
      <w:start w:val="1"/>
      <w:numFmt w:val="decimal"/>
      <w:lvlText w:val="%4."/>
      <w:lvlJc w:val="left"/>
      <w:pPr>
        <w:ind w:left="2412" w:hanging="360"/>
      </w:pPr>
    </w:lvl>
    <w:lvl w:ilvl="4" w:tplc="40090019" w:tentative="1">
      <w:start w:val="1"/>
      <w:numFmt w:val="lowerLetter"/>
      <w:lvlText w:val="%5."/>
      <w:lvlJc w:val="left"/>
      <w:pPr>
        <w:ind w:left="3132" w:hanging="360"/>
      </w:pPr>
    </w:lvl>
    <w:lvl w:ilvl="5" w:tplc="4009001B" w:tentative="1">
      <w:start w:val="1"/>
      <w:numFmt w:val="lowerRoman"/>
      <w:lvlText w:val="%6."/>
      <w:lvlJc w:val="right"/>
      <w:pPr>
        <w:ind w:left="3852" w:hanging="180"/>
      </w:pPr>
    </w:lvl>
    <w:lvl w:ilvl="6" w:tplc="4009000F" w:tentative="1">
      <w:start w:val="1"/>
      <w:numFmt w:val="decimal"/>
      <w:lvlText w:val="%7."/>
      <w:lvlJc w:val="left"/>
      <w:pPr>
        <w:ind w:left="4572" w:hanging="360"/>
      </w:pPr>
    </w:lvl>
    <w:lvl w:ilvl="7" w:tplc="40090019" w:tentative="1">
      <w:start w:val="1"/>
      <w:numFmt w:val="lowerLetter"/>
      <w:lvlText w:val="%8."/>
      <w:lvlJc w:val="left"/>
      <w:pPr>
        <w:ind w:left="5292" w:hanging="360"/>
      </w:pPr>
    </w:lvl>
    <w:lvl w:ilvl="8" w:tplc="4009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4" w15:restartNumberingAfterBreak="0">
    <w:nsid w:val="53F93EC6"/>
    <w:multiLevelType w:val="hybridMultilevel"/>
    <w:tmpl w:val="8CECD5E8"/>
    <w:lvl w:ilvl="0" w:tplc="A8C29702">
      <w:start w:val="1"/>
      <w:numFmt w:val="decimal"/>
      <w:lvlText w:val="%1."/>
      <w:lvlJc w:val="left"/>
      <w:pPr>
        <w:ind w:left="25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72" w:hanging="360"/>
      </w:pPr>
    </w:lvl>
    <w:lvl w:ilvl="2" w:tplc="4009001B" w:tentative="1">
      <w:start w:val="1"/>
      <w:numFmt w:val="lowerRoman"/>
      <w:lvlText w:val="%3."/>
      <w:lvlJc w:val="right"/>
      <w:pPr>
        <w:ind w:left="1692" w:hanging="180"/>
      </w:pPr>
    </w:lvl>
    <w:lvl w:ilvl="3" w:tplc="4009000F" w:tentative="1">
      <w:start w:val="1"/>
      <w:numFmt w:val="decimal"/>
      <w:lvlText w:val="%4."/>
      <w:lvlJc w:val="left"/>
      <w:pPr>
        <w:ind w:left="2412" w:hanging="360"/>
      </w:pPr>
    </w:lvl>
    <w:lvl w:ilvl="4" w:tplc="40090019" w:tentative="1">
      <w:start w:val="1"/>
      <w:numFmt w:val="lowerLetter"/>
      <w:lvlText w:val="%5."/>
      <w:lvlJc w:val="left"/>
      <w:pPr>
        <w:ind w:left="3132" w:hanging="360"/>
      </w:pPr>
    </w:lvl>
    <w:lvl w:ilvl="5" w:tplc="4009001B" w:tentative="1">
      <w:start w:val="1"/>
      <w:numFmt w:val="lowerRoman"/>
      <w:lvlText w:val="%6."/>
      <w:lvlJc w:val="right"/>
      <w:pPr>
        <w:ind w:left="3852" w:hanging="180"/>
      </w:pPr>
    </w:lvl>
    <w:lvl w:ilvl="6" w:tplc="4009000F" w:tentative="1">
      <w:start w:val="1"/>
      <w:numFmt w:val="decimal"/>
      <w:lvlText w:val="%7."/>
      <w:lvlJc w:val="left"/>
      <w:pPr>
        <w:ind w:left="4572" w:hanging="360"/>
      </w:pPr>
    </w:lvl>
    <w:lvl w:ilvl="7" w:tplc="40090019" w:tentative="1">
      <w:start w:val="1"/>
      <w:numFmt w:val="lowerLetter"/>
      <w:lvlText w:val="%8."/>
      <w:lvlJc w:val="left"/>
      <w:pPr>
        <w:ind w:left="5292" w:hanging="360"/>
      </w:pPr>
    </w:lvl>
    <w:lvl w:ilvl="8" w:tplc="4009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5" w15:restartNumberingAfterBreak="0">
    <w:nsid w:val="66854CF2"/>
    <w:multiLevelType w:val="hybridMultilevel"/>
    <w:tmpl w:val="255CAD70"/>
    <w:lvl w:ilvl="0" w:tplc="4009000F">
      <w:start w:val="1"/>
      <w:numFmt w:val="decimal"/>
      <w:lvlText w:val="%1."/>
      <w:lvlJc w:val="left"/>
      <w:pPr>
        <w:ind w:left="720" w:hanging="360"/>
      </w:p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6BB72FC"/>
    <w:multiLevelType w:val="hybridMultilevel"/>
    <w:tmpl w:val="785002AC"/>
    <w:lvl w:ilvl="0" w:tplc="67E2D18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1273AE8"/>
    <w:multiLevelType w:val="hybridMultilevel"/>
    <w:tmpl w:val="044A0886"/>
    <w:lvl w:ilvl="0" w:tplc="5B32FF5C">
      <w:start w:val="1"/>
      <w:numFmt w:val="decimal"/>
      <w:lvlText w:val="%1."/>
      <w:lvlJc w:val="left"/>
      <w:pPr>
        <w:ind w:left="25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72" w:hanging="360"/>
      </w:pPr>
    </w:lvl>
    <w:lvl w:ilvl="2" w:tplc="4009001B" w:tentative="1">
      <w:start w:val="1"/>
      <w:numFmt w:val="lowerRoman"/>
      <w:lvlText w:val="%3."/>
      <w:lvlJc w:val="right"/>
      <w:pPr>
        <w:ind w:left="1692" w:hanging="180"/>
      </w:pPr>
    </w:lvl>
    <w:lvl w:ilvl="3" w:tplc="4009000F" w:tentative="1">
      <w:start w:val="1"/>
      <w:numFmt w:val="decimal"/>
      <w:lvlText w:val="%4."/>
      <w:lvlJc w:val="left"/>
      <w:pPr>
        <w:ind w:left="2412" w:hanging="360"/>
      </w:pPr>
    </w:lvl>
    <w:lvl w:ilvl="4" w:tplc="40090019" w:tentative="1">
      <w:start w:val="1"/>
      <w:numFmt w:val="lowerLetter"/>
      <w:lvlText w:val="%5."/>
      <w:lvlJc w:val="left"/>
      <w:pPr>
        <w:ind w:left="3132" w:hanging="360"/>
      </w:pPr>
    </w:lvl>
    <w:lvl w:ilvl="5" w:tplc="4009001B" w:tentative="1">
      <w:start w:val="1"/>
      <w:numFmt w:val="lowerRoman"/>
      <w:lvlText w:val="%6."/>
      <w:lvlJc w:val="right"/>
      <w:pPr>
        <w:ind w:left="3852" w:hanging="180"/>
      </w:pPr>
    </w:lvl>
    <w:lvl w:ilvl="6" w:tplc="4009000F" w:tentative="1">
      <w:start w:val="1"/>
      <w:numFmt w:val="decimal"/>
      <w:lvlText w:val="%7."/>
      <w:lvlJc w:val="left"/>
      <w:pPr>
        <w:ind w:left="4572" w:hanging="360"/>
      </w:pPr>
    </w:lvl>
    <w:lvl w:ilvl="7" w:tplc="40090019" w:tentative="1">
      <w:start w:val="1"/>
      <w:numFmt w:val="lowerLetter"/>
      <w:lvlText w:val="%8."/>
      <w:lvlJc w:val="left"/>
      <w:pPr>
        <w:ind w:left="5292" w:hanging="360"/>
      </w:pPr>
    </w:lvl>
    <w:lvl w:ilvl="8" w:tplc="4009001B" w:tentative="1">
      <w:start w:val="1"/>
      <w:numFmt w:val="lowerRoman"/>
      <w:lvlText w:val="%9."/>
      <w:lvlJc w:val="right"/>
      <w:pPr>
        <w:ind w:left="6012" w:hanging="180"/>
      </w:pPr>
    </w:lvl>
  </w:abstractNum>
  <w:num w:numId="1" w16cid:durableId="441194886">
    <w:abstractNumId w:val="6"/>
  </w:num>
  <w:num w:numId="2" w16cid:durableId="7298014">
    <w:abstractNumId w:val="7"/>
  </w:num>
  <w:num w:numId="3" w16cid:durableId="807163869">
    <w:abstractNumId w:val="4"/>
  </w:num>
  <w:num w:numId="4" w16cid:durableId="226458002">
    <w:abstractNumId w:val="2"/>
  </w:num>
  <w:num w:numId="5" w16cid:durableId="93136868">
    <w:abstractNumId w:val="3"/>
  </w:num>
  <w:num w:numId="6" w16cid:durableId="38895097">
    <w:abstractNumId w:val="5"/>
  </w:num>
  <w:num w:numId="7" w16cid:durableId="1608610858">
    <w:abstractNumId w:val="0"/>
  </w:num>
  <w:num w:numId="8" w16cid:durableId="37153607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6B1A"/>
    <w:rsid w:val="0000714B"/>
    <w:rsid w:val="000144B0"/>
    <w:rsid w:val="00020831"/>
    <w:rsid w:val="000264F9"/>
    <w:rsid w:val="00043414"/>
    <w:rsid w:val="00043926"/>
    <w:rsid w:val="00044352"/>
    <w:rsid w:val="00044F43"/>
    <w:rsid w:val="0009439B"/>
    <w:rsid w:val="00096035"/>
    <w:rsid w:val="000A22AF"/>
    <w:rsid w:val="000A2ECE"/>
    <w:rsid w:val="000B2112"/>
    <w:rsid w:val="000B24B0"/>
    <w:rsid w:val="000C1D2A"/>
    <w:rsid w:val="000C53AB"/>
    <w:rsid w:val="000C57CB"/>
    <w:rsid w:val="000D7888"/>
    <w:rsid w:val="001003F7"/>
    <w:rsid w:val="00112F41"/>
    <w:rsid w:val="00120BD1"/>
    <w:rsid w:val="00127A2C"/>
    <w:rsid w:val="00134207"/>
    <w:rsid w:val="001445F0"/>
    <w:rsid w:val="0014568C"/>
    <w:rsid w:val="00147B03"/>
    <w:rsid w:val="00165CA9"/>
    <w:rsid w:val="00172AC4"/>
    <w:rsid w:val="001732F1"/>
    <w:rsid w:val="00177C4D"/>
    <w:rsid w:val="001B6941"/>
    <w:rsid w:val="001D0B88"/>
    <w:rsid w:val="001D3090"/>
    <w:rsid w:val="001D6238"/>
    <w:rsid w:val="001E165F"/>
    <w:rsid w:val="001E6F6F"/>
    <w:rsid w:val="001F6101"/>
    <w:rsid w:val="002152E1"/>
    <w:rsid w:val="002504C9"/>
    <w:rsid w:val="00254E0F"/>
    <w:rsid w:val="00264175"/>
    <w:rsid w:val="002642D5"/>
    <w:rsid w:val="00273223"/>
    <w:rsid w:val="0028409C"/>
    <w:rsid w:val="00291624"/>
    <w:rsid w:val="002B6564"/>
    <w:rsid w:val="002C3490"/>
    <w:rsid w:val="002C45E3"/>
    <w:rsid w:val="002E057D"/>
    <w:rsid w:val="002E2BD0"/>
    <w:rsid w:val="002E3CFD"/>
    <w:rsid w:val="002F7A4F"/>
    <w:rsid w:val="003052E0"/>
    <w:rsid w:val="003064FA"/>
    <w:rsid w:val="00311AC4"/>
    <w:rsid w:val="0031514E"/>
    <w:rsid w:val="00322253"/>
    <w:rsid w:val="00326B4C"/>
    <w:rsid w:val="00327A6E"/>
    <w:rsid w:val="0033221E"/>
    <w:rsid w:val="003371CF"/>
    <w:rsid w:val="00342F8C"/>
    <w:rsid w:val="00357746"/>
    <w:rsid w:val="003647CB"/>
    <w:rsid w:val="0036645E"/>
    <w:rsid w:val="003816E3"/>
    <w:rsid w:val="00381F8D"/>
    <w:rsid w:val="0038748D"/>
    <w:rsid w:val="003902E5"/>
    <w:rsid w:val="003A2D25"/>
    <w:rsid w:val="003B5FE9"/>
    <w:rsid w:val="003C24ED"/>
    <w:rsid w:val="003C342C"/>
    <w:rsid w:val="003D2C57"/>
    <w:rsid w:val="003D3318"/>
    <w:rsid w:val="003F3BDF"/>
    <w:rsid w:val="00413269"/>
    <w:rsid w:val="004211F6"/>
    <w:rsid w:val="0043161C"/>
    <w:rsid w:val="0043362D"/>
    <w:rsid w:val="004347E7"/>
    <w:rsid w:val="00436523"/>
    <w:rsid w:val="00437BB1"/>
    <w:rsid w:val="00447F45"/>
    <w:rsid w:val="00463119"/>
    <w:rsid w:val="00465D5C"/>
    <w:rsid w:val="00476276"/>
    <w:rsid w:val="004A2E84"/>
    <w:rsid w:val="004B0ECF"/>
    <w:rsid w:val="004C07B2"/>
    <w:rsid w:val="004C522B"/>
    <w:rsid w:val="004C7417"/>
    <w:rsid w:val="004D1A19"/>
    <w:rsid w:val="004D6630"/>
    <w:rsid w:val="005066BE"/>
    <w:rsid w:val="0050758B"/>
    <w:rsid w:val="005224DD"/>
    <w:rsid w:val="00531D2F"/>
    <w:rsid w:val="00555955"/>
    <w:rsid w:val="00566CB5"/>
    <w:rsid w:val="005748BA"/>
    <w:rsid w:val="00590087"/>
    <w:rsid w:val="005A6EF6"/>
    <w:rsid w:val="005A7ED6"/>
    <w:rsid w:val="005B4927"/>
    <w:rsid w:val="005B6FEA"/>
    <w:rsid w:val="005B78A2"/>
    <w:rsid w:val="005B7C0C"/>
    <w:rsid w:val="005C6A65"/>
    <w:rsid w:val="005D6111"/>
    <w:rsid w:val="005D71CC"/>
    <w:rsid w:val="005F26E1"/>
    <w:rsid w:val="00607E9A"/>
    <w:rsid w:val="00621E14"/>
    <w:rsid w:val="00624BC3"/>
    <w:rsid w:val="006466A8"/>
    <w:rsid w:val="00646820"/>
    <w:rsid w:val="00647D8D"/>
    <w:rsid w:val="00647DD2"/>
    <w:rsid w:val="00676737"/>
    <w:rsid w:val="006D0B79"/>
    <w:rsid w:val="006D322C"/>
    <w:rsid w:val="00700885"/>
    <w:rsid w:val="00704AB4"/>
    <w:rsid w:val="00735B8E"/>
    <w:rsid w:val="00750590"/>
    <w:rsid w:val="007517A4"/>
    <w:rsid w:val="007540F2"/>
    <w:rsid w:val="007609EA"/>
    <w:rsid w:val="00766A03"/>
    <w:rsid w:val="00793A93"/>
    <w:rsid w:val="007950A2"/>
    <w:rsid w:val="00797DDF"/>
    <w:rsid w:val="007A7EAF"/>
    <w:rsid w:val="007B69EF"/>
    <w:rsid w:val="007C394E"/>
    <w:rsid w:val="007C7BB7"/>
    <w:rsid w:val="007E42B2"/>
    <w:rsid w:val="00825948"/>
    <w:rsid w:val="00834946"/>
    <w:rsid w:val="008474E1"/>
    <w:rsid w:val="0086366A"/>
    <w:rsid w:val="00867903"/>
    <w:rsid w:val="00867A7C"/>
    <w:rsid w:val="0087005B"/>
    <w:rsid w:val="00870BB6"/>
    <w:rsid w:val="008943CF"/>
    <w:rsid w:val="00896428"/>
    <w:rsid w:val="008A268F"/>
    <w:rsid w:val="008A33B9"/>
    <w:rsid w:val="008A4391"/>
    <w:rsid w:val="008B1E7D"/>
    <w:rsid w:val="008B5503"/>
    <w:rsid w:val="008C1BE9"/>
    <w:rsid w:val="008C4371"/>
    <w:rsid w:val="008C5712"/>
    <w:rsid w:val="008E2EFE"/>
    <w:rsid w:val="008F051B"/>
    <w:rsid w:val="008F7C48"/>
    <w:rsid w:val="0090093C"/>
    <w:rsid w:val="0090569B"/>
    <w:rsid w:val="009134C9"/>
    <w:rsid w:val="00920E9F"/>
    <w:rsid w:val="00925599"/>
    <w:rsid w:val="00946B1A"/>
    <w:rsid w:val="00957B57"/>
    <w:rsid w:val="00980E93"/>
    <w:rsid w:val="00992644"/>
    <w:rsid w:val="009932AE"/>
    <w:rsid w:val="00993EF3"/>
    <w:rsid w:val="009946C6"/>
    <w:rsid w:val="009B29CD"/>
    <w:rsid w:val="009B33A1"/>
    <w:rsid w:val="009B3D83"/>
    <w:rsid w:val="009B7A6F"/>
    <w:rsid w:val="009D2718"/>
    <w:rsid w:val="009D7905"/>
    <w:rsid w:val="00A000A9"/>
    <w:rsid w:val="00A02097"/>
    <w:rsid w:val="00A07A89"/>
    <w:rsid w:val="00A117A8"/>
    <w:rsid w:val="00A329EA"/>
    <w:rsid w:val="00A45B19"/>
    <w:rsid w:val="00A52FE0"/>
    <w:rsid w:val="00A64E66"/>
    <w:rsid w:val="00A71E8B"/>
    <w:rsid w:val="00A830AD"/>
    <w:rsid w:val="00A90E3E"/>
    <w:rsid w:val="00A9620E"/>
    <w:rsid w:val="00AA0A04"/>
    <w:rsid w:val="00AB1FB3"/>
    <w:rsid w:val="00AB4AF3"/>
    <w:rsid w:val="00AC49B2"/>
    <w:rsid w:val="00AC5AD1"/>
    <w:rsid w:val="00AD2855"/>
    <w:rsid w:val="00AD7E17"/>
    <w:rsid w:val="00AE08CF"/>
    <w:rsid w:val="00AE55C5"/>
    <w:rsid w:val="00AE6AFF"/>
    <w:rsid w:val="00B06E35"/>
    <w:rsid w:val="00B31BD6"/>
    <w:rsid w:val="00B737BA"/>
    <w:rsid w:val="00B76EF3"/>
    <w:rsid w:val="00B91A22"/>
    <w:rsid w:val="00B9655F"/>
    <w:rsid w:val="00BB57A0"/>
    <w:rsid w:val="00BD091F"/>
    <w:rsid w:val="00BD7F09"/>
    <w:rsid w:val="00BF6C7D"/>
    <w:rsid w:val="00C00E12"/>
    <w:rsid w:val="00C02DF8"/>
    <w:rsid w:val="00C103E1"/>
    <w:rsid w:val="00C11F8F"/>
    <w:rsid w:val="00C449BD"/>
    <w:rsid w:val="00C50295"/>
    <w:rsid w:val="00C54D22"/>
    <w:rsid w:val="00C56FC3"/>
    <w:rsid w:val="00C70090"/>
    <w:rsid w:val="00C76B65"/>
    <w:rsid w:val="00CA7E30"/>
    <w:rsid w:val="00CB2E75"/>
    <w:rsid w:val="00CC021D"/>
    <w:rsid w:val="00CC1E46"/>
    <w:rsid w:val="00CC2611"/>
    <w:rsid w:val="00CC63A6"/>
    <w:rsid w:val="00CE5D11"/>
    <w:rsid w:val="00D07891"/>
    <w:rsid w:val="00D1641F"/>
    <w:rsid w:val="00D16688"/>
    <w:rsid w:val="00D25301"/>
    <w:rsid w:val="00D310D5"/>
    <w:rsid w:val="00D458A6"/>
    <w:rsid w:val="00D45AAC"/>
    <w:rsid w:val="00D5401F"/>
    <w:rsid w:val="00D543FD"/>
    <w:rsid w:val="00D8070C"/>
    <w:rsid w:val="00D827BC"/>
    <w:rsid w:val="00D84F39"/>
    <w:rsid w:val="00D86ADF"/>
    <w:rsid w:val="00D9422E"/>
    <w:rsid w:val="00D946F5"/>
    <w:rsid w:val="00DB6B7F"/>
    <w:rsid w:val="00DC0ED3"/>
    <w:rsid w:val="00DC7602"/>
    <w:rsid w:val="00DE08E0"/>
    <w:rsid w:val="00DE238C"/>
    <w:rsid w:val="00DE3D9B"/>
    <w:rsid w:val="00DE462A"/>
    <w:rsid w:val="00DF1CF7"/>
    <w:rsid w:val="00DF4474"/>
    <w:rsid w:val="00E17C64"/>
    <w:rsid w:val="00E4056D"/>
    <w:rsid w:val="00E47FA7"/>
    <w:rsid w:val="00E52A0F"/>
    <w:rsid w:val="00E7322F"/>
    <w:rsid w:val="00E744A0"/>
    <w:rsid w:val="00E77E0D"/>
    <w:rsid w:val="00E83121"/>
    <w:rsid w:val="00E91176"/>
    <w:rsid w:val="00E92AAD"/>
    <w:rsid w:val="00E95046"/>
    <w:rsid w:val="00EA58B1"/>
    <w:rsid w:val="00EA5F82"/>
    <w:rsid w:val="00EB2F10"/>
    <w:rsid w:val="00EB4F9F"/>
    <w:rsid w:val="00EC795C"/>
    <w:rsid w:val="00EE4974"/>
    <w:rsid w:val="00EF0FA0"/>
    <w:rsid w:val="00EF1CF5"/>
    <w:rsid w:val="00F02692"/>
    <w:rsid w:val="00F1093F"/>
    <w:rsid w:val="00F16F07"/>
    <w:rsid w:val="00F23FEF"/>
    <w:rsid w:val="00F2756A"/>
    <w:rsid w:val="00F42194"/>
    <w:rsid w:val="00F5454C"/>
    <w:rsid w:val="00F72265"/>
    <w:rsid w:val="00F83F9B"/>
    <w:rsid w:val="00F93A54"/>
    <w:rsid w:val="00F971AA"/>
    <w:rsid w:val="00FB23FC"/>
    <w:rsid w:val="00FE2A08"/>
    <w:rsid w:val="00FE736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IN" w:bidi="gu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6C6EB2"/>
  <w15:docId w15:val="{6C588C31-AEF7-426E-8177-F526CF4637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5FE9"/>
    <w:pPr>
      <w:spacing w:before="120" w:after="120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8B1E7D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11AC4"/>
    <w:pPr>
      <w:ind w:left="720"/>
      <w:contextualSpacing/>
    </w:pPr>
  </w:style>
  <w:style w:type="table" w:styleId="TableGrid">
    <w:name w:val="Table Grid"/>
    <w:basedOn w:val="TableNormal"/>
    <w:uiPriority w:val="59"/>
    <w:rsid w:val="00311AC4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eading1Char">
    <w:name w:val="Heading 1 Char"/>
    <w:link w:val="Heading1"/>
    <w:uiPriority w:val="9"/>
    <w:rsid w:val="008B1E7D"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styleId="PlaceholderText">
    <w:name w:val="Placeholder Text"/>
    <w:uiPriority w:val="99"/>
    <w:semiHidden/>
    <w:rsid w:val="008B1E7D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B1E7D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8B1E7D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C103E1"/>
    <w:rPr>
      <w:rFonts w:ascii="Times New Roman" w:eastAsia="Times New Roman" w:hAnsi="Times New Roman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semiHidden/>
    <w:unhideWhenUsed/>
    <w:rsid w:val="0014568C"/>
    <w:pPr>
      <w:tabs>
        <w:tab w:val="center" w:pos="4513"/>
        <w:tab w:val="right" w:pos="9026"/>
      </w:tabs>
      <w:spacing w:before="0" w:after="0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14568C"/>
    <w:rPr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14568C"/>
    <w:pPr>
      <w:tabs>
        <w:tab w:val="center" w:pos="4513"/>
        <w:tab w:val="right" w:pos="9026"/>
      </w:tabs>
      <w:spacing w:before="0" w:after="0"/>
    </w:pPr>
  </w:style>
  <w:style w:type="character" w:customStyle="1" w:styleId="FooterChar">
    <w:name w:val="Footer Char"/>
    <w:basedOn w:val="DefaultParagraphFont"/>
    <w:link w:val="Footer"/>
    <w:uiPriority w:val="99"/>
    <w:rsid w:val="0014568C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-DRIVE\Question%20paper%20format\DOT%20FILEs%20or%20Question%20Paper%20Template\final%20dotx%20files\6.%20Management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18DA46-9516-4474-A55E-78174250C0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6. Management</Template>
  <TotalTime>207</TotalTime>
  <Pages>2</Pages>
  <Words>406</Words>
  <Characters>2320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NONE</Company>
  <LinksUpToDate>false</LinksUpToDate>
  <CharactersWithSpaces>2721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parul</dc:creator>
  <cp:lastModifiedBy>Mr. Ankur Shiv Kumar Gangal</cp:lastModifiedBy>
  <cp:revision>38</cp:revision>
  <cp:lastPrinted>2017-09-14T07:14:00Z</cp:lastPrinted>
  <dcterms:created xsi:type="dcterms:W3CDTF">2020-03-14T08:02:00Z</dcterms:created>
  <dcterms:modified xsi:type="dcterms:W3CDTF">2024-03-07T07:56:00Z</dcterms:modified>
</cp:coreProperties>
</file>