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6C4DA" w14:textId="77777777" w:rsidR="00C56FC3" w:rsidRPr="00AD2855" w:rsidRDefault="00C56FC3" w:rsidP="009D2718">
      <w:pPr>
        <w:spacing w:before="0" w:after="0"/>
        <w:rPr>
          <w:rFonts w:ascii="Times New Roman" w:hAnsi="Times New Roman"/>
          <w:sz w:val="18"/>
          <w:szCs w:val="18"/>
        </w:rPr>
      </w:pPr>
      <w:r w:rsidRPr="00AD2855">
        <w:rPr>
          <w:rFonts w:ascii="Times New Roman" w:hAnsi="Times New Roman"/>
          <w:b/>
          <w:bCs/>
          <w:sz w:val="18"/>
          <w:szCs w:val="18"/>
        </w:rPr>
        <w:t>Seat No:______________</w:t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sz w:val="18"/>
          <w:szCs w:val="18"/>
        </w:rPr>
        <w:tab/>
      </w:r>
      <w:r w:rsidRPr="00AD2855">
        <w:rPr>
          <w:rFonts w:ascii="Times New Roman" w:hAnsi="Times New Roman"/>
          <w:b/>
          <w:bCs/>
          <w:sz w:val="18"/>
          <w:szCs w:val="18"/>
        </w:rPr>
        <w:t>Enrollment No:______________</w:t>
      </w:r>
    </w:p>
    <w:p w14:paraId="66CAC4B9" w14:textId="77777777" w:rsidR="0038748D" w:rsidRPr="00AD2855" w:rsidRDefault="0038748D" w:rsidP="009D2718">
      <w:pPr>
        <w:spacing w:before="0"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AD2855">
        <w:rPr>
          <w:rFonts w:ascii="Times New Roman" w:hAnsi="Times New Roman"/>
          <w:b/>
          <w:bCs/>
          <w:sz w:val="28"/>
          <w:szCs w:val="28"/>
        </w:rPr>
        <w:t>PARUL UNIVERSITY</w:t>
      </w:r>
    </w:p>
    <w:p w14:paraId="0BE9CBC5" w14:textId="77777777" w:rsidR="008474E1" w:rsidRPr="00AD2855" w:rsidRDefault="008474E1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FACULTY OF MANAGEMENT</w:t>
      </w:r>
    </w:p>
    <w:p w14:paraId="233B00E3" w14:textId="77777777" w:rsidR="009134C9" w:rsidRPr="00AD2855" w:rsidRDefault="00946B1A" w:rsidP="00043414">
      <w:pPr>
        <w:spacing w:before="0" w:after="0"/>
        <w:jc w:val="center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MBA</w:t>
      </w:r>
      <w:r w:rsidR="00C76B65" w:rsidRPr="00AD2855">
        <w:rPr>
          <w:rFonts w:ascii="Times New Roman" w:hAnsi="Times New Roman"/>
          <w:b/>
          <w:bCs/>
        </w:rPr>
        <w:t xml:space="preserve"> </w:t>
      </w:r>
      <w:r w:rsidR="00A02097">
        <w:rPr>
          <w:rFonts w:ascii="Times New Roman" w:hAnsi="Times New Roman"/>
          <w:b/>
          <w:bCs/>
        </w:rPr>
        <w:t xml:space="preserve">MID TERM </w:t>
      </w:r>
      <w:r w:rsidR="00381F8D" w:rsidRPr="00AD2855">
        <w:rPr>
          <w:rFonts w:ascii="Times New Roman" w:hAnsi="Times New Roman"/>
          <w:b/>
          <w:bCs/>
        </w:rPr>
        <w:t>Examination</w:t>
      </w:r>
    </w:p>
    <w:p w14:paraId="299DC069" w14:textId="55A8CAD0" w:rsidR="0038748D" w:rsidRPr="00AD2855" w:rsidRDefault="00134207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Semester:</w:t>
      </w:r>
      <w:r w:rsidR="00186EC2">
        <w:rPr>
          <w:rFonts w:ascii="Times New Roman" w:hAnsi="Times New Roman"/>
          <w:b/>
          <w:bCs/>
        </w:rPr>
        <w:t xml:space="preserve"> 4</w:t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4347E7" w:rsidRPr="00AD2855">
        <w:rPr>
          <w:rFonts w:ascii="Times New Roman" w:hAnsi="Times New Roman"/>
          <w:b/>
          <w:bCs/>
        </w:rPr>
        <w:tab/>
      </w:r>
      <w:r w:rsidR="007609EA" w:rsidRPr="00AD2855">
        <w:rPr>
          <w:rFonts w:ascii="Times New Roman" w:hAnsi="Times New Roman"/>
          <w:b/>
          <w:bCs/>
        </w:rPr>
        <w:t xml:space="preserve">Date: </w:t>
      </w:r>
      <w:r w:rsidR="00EB73D3">
        <w:rPr>
          <w:rFonts w:ascii="Times New Roman" w:hAnsi="Times New Roman"/>
          <w:b/>
          <w:bCs/>
        </w:rPr>
        <w:t>1</w:t>
      </w:r>
      <w:r w:rsidR="009F4570">
        <w:rPr>
          <w:rFonts w:ascii="Times New Roman" w:hAnsi="Times New Roman"/>
          <w:b/>
          <w:bCs/>
        </w:rPr>
        <w:t>4/0</w:t>
      </w:r>
      <w:r w:rsidR="00EB73D3">
        <w:rPr>
          <w:rFonts w:ascii="Times New Roman" w:hAnsi="Times New Roman"/>
          <w:b/>
          <w:bCs/>
        </w:rPr>
        <w:t>3</w:t>
      </w:r>
      <w:r w:rsidR="009F4570">
        <w:rPr>
          <w:rFonts w:ascii="Times New Roman" w:hAnsi="Times New Roman"/>
          <w:b/>
          <w:bCs/>
        </w:rPr>
        <w:t>/202</w:t>
      </w:r>
      <w:r w:rsidR="00EB73D3">
        <w:rPr>
          <w:rFonts w:ascii="Times New Roman" w:hAnsi="Times New Roman"/>
          <w:b/>
          <w:bCs/>
        </w:rPr>
        <w:t>4</w:t>
      </w:r>
    </w:p>
    <w:p w14:paraId="23EB3B9C" w14:textId="049101A3" w:rsidR="00F5454C" w:rsidRPr="00AD2855" w:rsidRDefault="0036645E" w:rsidP="00043414">
      <w:pP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Code:</w:t>
      </w:r>
      <w:r w:rsidR="005E20B7">
        <w:rPr>
          <w:rFonts w:ascii="Times New Roman" w:hAnsi="Times New Roman"/>
          <w:b/>
          <w:bCs/>
        </w:rPr>
        <w:t xml:space="preserve"> 06</w:t>
      </w:r>
      <w:r w:rsidR="00186EC2">
        <w:rPr>
          <w:rFonts w:ascii="Times New Roman" w:hAnsi="Times New Roman"/>
          <w:b/>
          <w:bCs/>
        </w:rPr>
        <w:t>206252</w:t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F5454C" w:rsidRPr="00AD2855">
        <w:rPr>
          <w:rFonts w:ascii="Times New Roman" w:hAnsi="Times New Roman"/>
          <w:b/>
          <w:bCs/>
        </w:rPr>
        <w:tab/>
      </w:r>
      <w:r w:rsidR="00750590" w:rsidRPr="00AD2855">
        <w:rPr>
          <w:rFonts w:ascii="Times New Roman" w:hAnsi="Times New Roman"/>
          <w:b/>
          <w:bCs/>
        </w:rPr>
        <w:tab/>
      </w:r>
      <w:r w:rsidR="00EF0FA0" w:rsidRPr="00AD2855">
        <w:rPr>
          <w:rFonts w:ascii="Times New Roman" w:hAnsi="Times New Roman"/>
          <w:b/>
          <w:bCs/>
        </w:rPr>
        <w:t xml:space="preserve">Time: </w:t>
      </w:r>
      <w:r w:rsidR="007609EA" w:rsidRPr="00AD2855">
        <w:rPr>
          <w:rFonts w:ascii="Times New Roman" w:hAnsi="Times New Roman"/>
          <w:b/>
          <w:bCs/>
        </w:rPr>
        <w:t>(</w:t>
      </w:r>
      <w:r w:rsidR="00992644">
        <w:rPr>
          <w:rFonts w:ascii="Times New Roman" w:hAnsi="Times New Roman"/>
          <w:b/>
          <w:bCs/>
        </w:rPr>
        <w:t>1</w:t>
      </w:r>
      <w:r w:rsidR="00044352">
        <w:rPr>
          <w:rFonts w:ascii="Times New Roman" w:hAnsi="Times New Roman"/>
          <w:b/>
          <w:bCs/>
        </w:rPr>
        <w:t>hrs</w:t>
      </w:r>
      <w:r w:rsidR="00992644">
        <w:rPr>
          <w:rFonts w:ascii="Times New Roman" w:hAnsi="Times New Roman"/>
          <w:b/>
          <w:bCs/>
        </w:rPr>
        <w:t xml:space="preserve"> 30 minutes</w:t>
      </w:r>
      <w:r w:rsidR="007609EA" w:rsidRPr="00AD2855">
        <w:rPr>
          <w:rFonts w:ascii="Times New Roman" w:hAnsi="Times New Roman"/>
          <w:b/>
          <w:bCs/>
        </w:rPr>
        <w:t>)</w:t>
      </w:r>
    </w:p>
    <w:p w14:paraId="125AA3BF" w14:textId="56AFFE2C" w:rsidR="0038748D" w:rsidRPr="00AD2855" w:rsidRDefault="0036645E" w:rsidP="00043414">
      <w:pPr>
        <w:pBdr>
          <w:bottom w:val="single" w:sz="6" w:space="1" w:color="auto"/>
        </w:pBdr>
        <w:spacing w:before="0" w:after="0"/>
        <w:ind w:left="-142"/>
        <w:rPr>
          <w:rFonts w:ascii="Times New Roman" w:hAnsi="Times New Roman"/>
          <w:b/>
          <w:bCs/>
        </w:rPr>
      </w:pPr>
      <w:r w:rsidRPr="00AD2855">
        <w:rPr>
          <w:rFonts w:ascii="Times New Roman" w:hAnsi="Times New Roman"/>
          <w:b/>
          <w:bCs/>
        </w:rPr>
        <w:t>Subject Name:</w:t>
      </w:r>
      <w:r w:rsidR="00186EC2">
        <w:rPr>
          <w:rFonts w:ascii="Times New Roman" w:hAnsi="Times New Roman"/>
          <w:b/>
          <w:bCs/>
        </w:rPr>
        <w:t xml:space="preserve"> </w:t>
      </w:r>
      <w:r w:rsidR="00523421" w:rsidRPr="00523421">
        <w:rPr>
          <w:rFonts w:ascii="Times New Roman" w:hAnsi="Times New Roman"/>
          <w:b/>
          <w:bCs/>
        </w:rPr>
        <w:t xml:space="preserve">Food Retail &amp; Food Processing Management </w:t>
      </w:r>
      <w:r w:rsidR="00523421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E52A0F">
        <w:rPr>
          <w:rFonts w:ascii="Times New Roman" w:hAnsi="Times New Roman"/>
          <w:b/>
          <w:bCs/>
        </w:rPr>
        <w:tab/>
      </w:r>
      <w:r w:rsidR="00992644">
        <w:rPr>
          <w:rFonts w:ascii="Times New Roman" w:hAnsi="Times New Roman"/>
          <w:b/>
          <w:bCs/>
        </w:rPr>
        <w:t>Total Marks: 4</w:t>
      </w:r>
      <w:r w:rsidR="008F7C48" w:rsidRPr="00AD2855">
        <w:rPr>
          <w:rFonts w:ascii="Times New Roman" w:hAnsi="Times New Roman"/>
          <w:b/>
          <w:bCs/>
        </w:rPr>
        <w:t>0</w:t>
      </w:r>
    </w:p>
    <w:p w14:paraId="3A488238" w14:textId="77777777" w:rsidR="00C103E1" w:rsidRPr="00AD2855" w:rsidRDefault="00D25301" w:rsidP="00043414">
      <w:pPr>
        <w:tabs>
          <w:tab w:val="left" w:pos="6048"/>
          <w:tab w:val="left" w:pos="6663"/>
        </w:tabs>
        <w:spacing w:before="0" w:after="0"/>
        <w:ind w:left="-142"/>
        <w:rPr>
          <w:rFonts w:ascii="Times New Roman" w:hAnsi="Times New Roman"/>
          <w:b/>
          <w:bCs/>
          <w:iCs/>
        </w:rPr>
      </w:pPr>
      <w:r w:rsidRPr="00AD2855">
        <w:rPr>
          <w:rFonts w:ascii="Times New Roman" w:hAnsi="Times New Roman"/>
          <w:b/>
          <w:bCs/>
          <w:iCs/>
        </w:rPr>
        <w:t>Instructions</w:t>
      </w:r>
    </w:p>
    <w:p w14:paraId="0AB88227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1. All questions are compulsory.</w:t>
      </w:r>
    </w:p>
    <w:p w14:paraId="6365C38B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 xml:space="preserve">2. Figures to the right indicate full marks. </w:t>
      </w:r>
    </w:p>
    <w:p w14:paraId="520BA03C" w14:textId="77777777" w:rsidR="00326B4C" w:rsidRPr="00AD2855" w:rsidRDefault="00326B4C" w:rsidP="00326B4C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3. Make suitable assumptions wherever necessary.</w:t>
      </w:r>
    </w:p>
    <w:p w14:paraId="230EF77D" w14:textId="77777777" w:rsidR="00D946F5" w:rsidRPr="00AD2855" w:rsidRDefault="00326B4C" w:rsidP="008B5503">
      <w:pPr>
        <w:pStyle w:val="Default"/>
        <w:ind w:left="-142"/>
        <w:rPr>
          <w:sz w:val="22"/>
          <w:szCs w:val="22"/>
        </w:rPr>
      </w:pPr>
      <w:r w:rsidRPr="00AD2855">
        <w:rPr>
          <w:sz w:val="22"/>
          <w:szCs w:val="22"/>
        </w:rPr>
        <w:t>4. Start new question on new page.</w:t>
      </w:r>
    </w:p>
    <w:p w14:paraId="10393A26" w14:textId="77777777" w:rsidR="008B5503" w:rsidRPr="00AD2855" w:rsidRDefault="008B5503" w:rsidP="008B5503">
      <w:pPr>
        <w:pStyle w:val="Default"/>
        <w:ind w:left="-142"/>
        <w:rPr>
          <w:sz w:val="22"/>
          <w:szCs w:val="22"/>
        </w:rPr>
      </w:pPr>
    </w:p>
    <w:tbl>
      <w:tblPr>
        <w:tblW w:w="102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531"/>
        <w:gridCol w:w="3421"/>
        <w:gridCol w:w="3618"/>
        <w:gridCol w:w="598"/>
        <w:gridCol w:w="546"/>
        <w:gridCol w:w="525"/>
        <w:gridCol w:w="525"/>
      </w:tblGrid>
      <w:tr w:rsidR="00A07A89" w:rsidRPr="00AD2855" w14:paraId="4FEAFD06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E787F12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Q.1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FAFC96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Do as Directed.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5CD612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31624E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392DA8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3D57B61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4FE455DB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4F99F48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     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760474C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 xml:space="preserve">Multiple choice type questions/Fill in the blanks.    (Each of 1 mark)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39C2D03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5977B669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CO</w:t>
            </w:r>
          </w:p>
        </w:tc>
        <w:tc>
          <w:tcPr>
            <w:tcW w:w="525" w:type="dxa"/>
          </w:tcPr>
          <w:p w14:paraId="609DD0AE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PO</w:t>
            </w:r>
          </w:p>
        </w:tc>
        <w:tc>
          <w:tcPr>
            <w:tcW w:w="525" w:type="dxa"/>
          </w:tcPr>
          <w:p w14:paraId="215B8AB0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BL</w:t>
            </w:r>
          </w:p>
        </w:tc>
      </w:tr>
      <w:tr w:rsidR="00A07A89" w:rsidRPr="00AD2855" w14:paraId="7BF41101" w14:textId="77777777" w:rsidTr="00802DBA">
        <w:trPr>
          <w:cantSplit/>
          <w:trHeight w:hRule="exact" w:val="629"/>
          <w:tblHeader/>
        </w:trPr>
        <w:tc>
          <w:tcPr>
            <w:tcW w:w="487" w:type="dxa"/>
            <w:shd w:val="clear" w:color="auto" w:fill="auto"/>
            <w:vAlign w:val="center"/>
          </w:tcPr>
          <w:p w14:paraId="05BE9D2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CA0D9C1" w14:textId="222267F3" w:rsidR="00A07A89" w:rsidRPr="003E101B" w:rsidRDefault="003E101B" w:rsidP="003E101B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Utility derived through processing</w:t>
            </w:r>
            <w:r w:rsidR="002A43BC">
              <w:rPr>
                <w:rFonts w:ascii="Times New Roman" w:hAnsi="Times New Roman"/>
                <w:bCs/>
                <w:color w:val="000000" w:themeColor="text1"/>
              </w:rPr>
              <w:t xml:space="preserve"> is ________________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1CEBE7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36DD71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7E14A8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8F3CC5E" w14:textId="04E5DD0B" w:rsidR="00A07A89" w:rsidRPr="00AD2855" w:rsidRDefault="008F6593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1F9B97FD" w14:textId="77777777" w:rsidTr="00802DBA">
        <w:trPr>
          <w:cantSplit/>
          <w:trHeight w:hRule="exact" w:val="567"/>
          <w:tblHeader/>
        </w:trPr>
        <w:tc>
          <w:tcPr>
            <w:tcW w:w="487" w:type="dxa"/>
            <w:shd w:val="clear" w:color="auto" w:fill="auto"/>
            <w:vAlign w:val="center"/>
          </w:tcPr>
          <w:p w14:paraId="5D3D51E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147C7645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05D1FD00" w14:textId="3FEE041D" w:rsidR="00A07A89" w:rsidRPr="002A43BC" w:rsidRDefault="002A43BC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Place utility</w:t>
            </w:r>
          </w:p>
        </w:tc>
        <w:tc>
          <w:tcPr>
            <w:tcW w:w="3618" w:type="dxa"/>
            <w:shd w:val="clear" w:color="auto" w:fill="auto"/>
          </w:tcPr>
          <w:p w14:paraId="63E3AADC" w14:textId="3E567D2A" w:rsidR="00A07A89" w:rsidRPr="002A43BC" w:rsidRDefault="002A43BC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Form utility</w:t>
            </w:r>
          </w:p>
        </w:tc>
        <w:tc>
          <w:tcPr>
            <w:tcW w:w="598" w:type="dxa"/>
            <w:shd w:val="clear" w:color="auto" w:fill="auto"/>
          </w:tcPr>
          <w:p w14:paraId="301EAD2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23E5E5A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5A8C0E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75FDAB2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44C65C3E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2F228DF7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5BAD1A64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1ADA4A1E" w14:textId="7903495E" w:rsidR="00A07A89" w:rsidRPr="002A43BC" w:rsidRDefault="0039757A" w:rsidP="002A43BC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Time utility</w:t>
            </w:r>
          </w:p>
        </w:tc>
        <w:tc>
          <w:tcPr>
            <w:tcW w:w="3618" w:type="dxa"/>
            <w:shd w:val="clear" w:color="auto" w:fill="auto"/>
          </w:tcPr>
          <w:p w14:paraId="435A27EE" w14:textId="3E2F47B4" w:rsidR="00A07A89" w:rsidRPr="0039757A" w:rsidRDefault="0039757A" w:rsidP="0039757A">
            <w:pPr>
              <w:pStyle w:val="ListParagraph"/>
              <w:numPr>
                <w:ilvl w:val="0"/>
                <w:numId w:val="10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Possession utility</w:t>
            </w:r>
          </w:p>
        </w:tc>
        <w:tc>
          <w:tcPr>
            <w:tcW w:w="598" w:type="dxa"/>
            <w:shd w:val="clear" w:color="auto" w:fill="auto"/>
          </w:tcPr>
          <w:p w14:paraId="74BAB6C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A0361B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EC8668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912E41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2E526D29" w14:textId="77777777" w:rsidTr="00F42B09">
        <w:trPr>
          <w:cantSplit/>
          <w:trHeight w:hRule="exact" w:val="423"/>
          <w:tblHeader/>
        </w:trPr>
        <w:tc>
          <w:tcPr>
            <w:tcW w:w="487" w:type="dxa"/>
            <w:shd w:val="clear" w:color="auto" w:fill="auto"/>
            <w:vAlign w:val="center"/>
          </w:tcPr>
          <w:p w14:paraId="08CD8E58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0DA74F3" w14:textId="250433F7" w:rsidR="00A07A89" w:rsidRPr="0039757A" w:rsidRDefault="00FD30A8" w:rsidP="0039757A">
            <w:pPr>
              <w:pStyle w:val="ListParagraph"/>
              <w:numPr>
                <w:ilvl w:val="0"/>
                <w:numId w:val="9"/>
              </w:numPr>
              <w:spacing w:before="0" w:after="0"/>
              <w:jc w:val="both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Steps followed in </w:t>
            </w:r>
            <w:r w:rsidR="00F42B09">
              <w:rPr>
                <w:rFonts w:ascii="Times New Roman" w:hAnsi="Times New Roman"/>
                <w:bCs/>
                <w:color w:val="000000" w:themeColor="text1"/>
              </w:rPr>
              <w:t>Total Quality Management is 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7C563D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A943FF2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465DEA9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31BD8A2" w14:textId="015D9A16"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7FE1999F" w14:textId="77777777" w:rsidTr="00802DBA">
        <w:trPr>
          <w:cantSplit/>
          <w:trHeight w:hRule="exact" w:val="554"/>
          <w:tblHeader/>
        </w:trPr>
        <w:tc>
          <w:tcPr>
            <w:tcW w:w="487" w:type="dxa"/>
            <w:shd w:val="clear" w:color="auto" w:fill="auto"/>
            <w:vAlign w:val="center"/>
          </w:tcPr>
          <w:p w14:paraId="2B327B1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AA9CA5F" w14:textId="77777777" w:rsidR="00A07A89" w:rsidRPr="000A2ECE" w:rsidRDefault="00A07A89" w:rsidP="00992644">
            <w:pPr>
              <w:pStyle w:val="ListParagraph"/>
              <w:spacing w:before="0" w:after="0"/>
              <w:ind w:left="252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6EC5793F" w14:textId="6715EE54" w:rsidR="00A07A89" w:rsidRPr="00F42B09" w:rsidRDefault="007D4C6E" w:rsidP="00F42B09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PCDA</w:t>
            </w:r>
          </w:p>
        </w:tc>
        <w:tc>
          <w:tcPr>
            <w:tcW w:w="3618" w:type="dxa"/>
            <w:shd w:val="clear" w:color="auto" w:fill="auto"/>
          </w:tcPr>
          <w:p w14:paraId="28C964D1" w14:textId="48FB2CC8" w:rsidR="00A07A89" w:rsidRPr="007D4C6E" w:rsidRDefault="007D4C6E" w:rsidP="007D4C6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7D4C6E">
              <w:rPr>
                <w:rFonts w:ascii="Times New Roman" w:hAnsi="Times New Roman"/>
                <w:bCs/>
                <w:color w:val="000000" w:themeColor="text1"/>
              </w:rPr>
              <w:t>PADC</w:t>
            </w:r>
          </w:p>
        </w:tc>
        <w:tc>
          <w:tcPr>
            <w:tcW w:w="598" w:type="dxa"/>
            <w:shd w:val="clear" w:color="auto" w:fill="auto"/>
          </w:tcPr>
          <w:p w14:paraId="512D746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57D6678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574EB26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011E3B9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1583FCE8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CCF73A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0D95B67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43852442" w14:textId="089AFBFB" w:rsidR="00A07A89" w:rsidRPr="007D4C6E" w:rsidRDefault="00BD7331" w:rsidP="007D4C6E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PDCA</w:t>
            </w:r>
          </w:p>
        </w:tc>
        <w:tc>
          <w:tcPr>
            <w:tcW w:w="3618" w:type="dxa"/>
            <w:shd w:val="clear" w:color="auto" w:fill="auto"/>
          </w:tcPr>
          <w:p w14:paraId="65CCC095" w14:textId="55FB229B" w:rsidR="00A07A89" w:rsidRPr="00BD7331" w:rsidRDefault="00BD7331" w:rsidP="00BD7331">
            <w:pPr>
              <w:pStyle w:val="ListParagraph"/>
              <w:numPr>
                <w:ilvl w:val="0"/>
                <w:numId w:val="11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PDAC</w:t>
            </w:r>
          </w:p>
        </w:tc>
        <w:tc>
          <w:tcPr>
            <w:tcW w:w="598" w:type="dxa"/>
            <w:shd w:val="clear" w:color="auto" w:fill="auto"/>
          </w:tcPr>
          <w:p w14:paraId="7B04EE5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738741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1BCB8E2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B18125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BAF836A" w14:textId="77777777" w:rsidTr="007B2AA5">
        <w:trPr>
          <w:cantSplit/>
          <w:trHeight w:hRule="exact" w:val="427"/>
          <w:tblHeader/>
        </w:trPr>
        <w:tc>
          <w:tcPr>
            <w:tcW w:w="487" w:type="dxa"/>
            <w:shd w:val="clear" w:color="auto" w:fill="auto"/>
            <w:vAlign w:val="center"/>
          </w:tcPr>
          <w:p w14:paraId="038A026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08B3D79" w14:textId="7418944C" w:rsidR="00A07A89" w:rsidRPr="00E202FC" w:rsidRDefault="00E202FC" w:rsidP="00E202FC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 xml:space="preserve">Six </w:t>
            </w:r>
            <w:r w:rsidR="007B2AA5">
              <w:rPr>
                <w:rFonts w:ascii="Times New Roman" w:hAnsi="Times New Roman"/>
                <w:bCs/>
                <w:color w:val="000000" w:themeColor="text1"/>
              </w:rPr>
              <w:t>sigma is a quality control method developed by ____________</w:t>
            </w:r>
            <w:r w:rsidR="00787340">
              <w:rPr>
                <w:rFonts w:ascii="Times New Roman" w:hAnsi="Times New Roman"/>
                <w:bCs/>
                <w:color w:val="000000" w:themeColor="text1"/>
              </w:rPr>
              <w:t>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8C24829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0573ABE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D754971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78F334B" w14:textId="7EECDC1C"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07C7F96B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75131B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0ECA91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021EF9D9" w14:textId="742CF661" w:rsidR="00A07A89" w:rsidRPr="007B2AA5" w:rsidRDefault="007B2AA5" w:rsidP="007B2AA5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William Deming</w:t>
            </w:r>
          </w:p>
        </w:tc>
        <w:tc>
          <w:tcPr>
            <w:tcW w:w="3618" w:type="dxa"/>
            <w:shd w:val="clear" w:color="auto" w:fill="auto"/>
          </w:tcPr>
          <w:p w14:paraId="7963B94B" w14:textId="0E84E14A" w:rsidR="00A07A89" w:rsidRPr="007B2AA5" w:rsidRDefault="004C02F0" w:rsidP="007B2AA5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Bill Smith</w:t>
            </w:r>
          </w:p>
        </w:tc>
        <w:tc>
          <w:tcPr>
            <w:tcW w:w="598" w:type="dxa"/>
            <w:shd w:val="clear" w:color="auto" w:fill="auto"/>
          </w:tcPr>
          <w:p w14:paraId="01C86CAF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00FE387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3C9CEC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00DAD8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4EE40279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1DB82AF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3D559FFF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18E7D80D" w14:textId="0F06F7C6" w:rsidR="00A07A89" w:rsidRPr="00AC7A2F" w:rsidRDefault="00AC7A2F" w:rsidP="00AC7A2F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Adam Smith</w:t>
            </w:r>
          </w:p>
        </w:tc>
        <w:tc>
          <w:tcPr>
            <w:tcW w:w="3618" w:type="dxa"/>
            <w:shd w:val="clear" w:color="auto" w:fill="auto"/>
          </w:tcPr>
          <w:p w14:paraId="1158191B" w14:textId="4142B7D6" w:rsidR="00A07A89" w:rsidRPr="00AC7A2F" w:rsidRDefault="004C02F0" w:rsidP="003E03AB">
            <w:pPr>
              <w:pStyle w:val="ListParagraph"/>
              <w:numPr>
                <w:ilvl w:val="0"/>
                <w:numId w:val="12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 w:rsidRPr="00AC7A2F">
              <w:rPr>
                <w:rFonts w:ascii="Times New Roman" w:hAnsi="Times New Roman"/>
                <w:bCs/>
                <w:color w:val="000000" w:themeColor="text1"/>
              </w:rPr>
              <w:t>Philip Kotler</w:t>
            </w:r>
          </w:p>
        </w:tc>
        <w:tc>
          <w:tcPr>
            <w:tcW w:w="598" w:type="dxa"/>
            <w:shd w:val="clear" w:color="auto" w:fill="auto"/>
          </w:tcPr>
          <w:p w14:paraId="7BC7E4FD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EA8C95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C415CE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295261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7478BF20" w14:textId="77777777" w:rsidTr="00787340">
        <w:trPr>
          <w:cantSplit/>
          <w:trHeight w:hRule="exact" w:val="427"/>
          <w:tblHeader/>
        </w:trPr>
        <w:tc>
          <w:tcPr>
            <w:tcW w:w="487" w:type="dxa"/>
            <w:shd w:val="clear" w:color="auto" w:fill="auto"/>
            <w:vAlign w:val="center"/>
          </w:tcPr>
          <w:p w14:paraId="1C3FB0EE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2734D30" w14:textId="0F5CEFBA" w:rsidR="00A07A89" w:rsidRPr="00837B7A" w:rsidRDefault="00837B7A" w:rsidP="00837B7A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Six sigma concept allows only _____________</w:t>
            </w:r>
            <w:r w:rsidR="00D05538">
              <w:rPr>
                <w:rFonts w:ascii="Times New Roman" w:hAnsi="Times New Roman"/>
                <w:bCs/>
                <w:color w:val="000000" w:themeColor="text1"/>
              </w:rPr>
              <w:t xml:space="preserve"> defects per million.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2C650327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A36CB68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3261F42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88A15F2" w14:textId="5FC51F1F" w:rsidR="00A07A89" w:rsidRPr="00AD2855" w:rsidRDefault="008F6593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670505F9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7492323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2BD5E0F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47232E41" w14:textId="0C24AB82" w:rsidR="00A07A89" w:rsidRPr="00D05538" w:rsidRDefault="00D05538" w:rsidP="00D05538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4.4</w:t>
            </w:r>
          </w:p>
        </w:tc>
        <w:tc>
          <w:tcPr>
            <w:tcW w:w="3618" w:type="dxa"/>
            <w:shd w:val="clear" w:color="auto" w:fill="auto"/>
          </w:tcPr>
          <w:p w14:paraId="2BB25000" w14:textId="5E7AAFB9" w:rsidR="00A07A89" w:rsidRPr="00D05538" w:rsidRDefault="00D05538" w:rsidP="00D05538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3.4</w:t>
            </w:r>
          </w:p>
        </w:tc>
        <w:tc>
          <w:tcPr>
            <w:tcW w:w="598" w:type="dxa"/>
            <w:shd w:val="clear" w:color="auto" w:fill="auto"/>
          </w:tcPr>
          <w:p w14:paraId="72B3E86A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7AE8113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3EA05D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3EEB0E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5EBDD5FD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46C317E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457972E1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5F38F9C7" w14:textId="42B16B9A" w:rsidR="00A07A89" w:rsidRPr="009D1ED5" w:rsidRDefault="009D1ED5" w:rsidP="009D1ED5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3.2</w:t>
            </w:r>
          </w:p>
        </w:tc>
        <w:tc>
          <w:tcPr>
            <w:tcW w:w="3618" w:type="dxa"/>
            <w:shd w:val="clear" w:color="auto" w:fill="auto"/>
          </w:tcPr>
          <w:p w14:paraId="27D3318B" w14:textId="0B8DCF4D" w:rsidR="00A07A89" w:rsidRPr="009D1ED5" w:rsidRDefault="009D1ED5" w:rsidP="009D1ED5">
            <w:pPr>
              <w:pStyle w:val="ListParagraph"/>
              <w:numPr>
                <w:ilvl w:val="0"/>
                <w:numId w:val="13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4.2</w:t>
            </w:r>
          </w:p>
        </w:tc>
        <w:tc>
          <w:tcPr>
            <w:tcW w:w="598" w:type="dxa"/>
            <w:shd w:val="clear" w:color="auto" w:fill="auto"/>
          </w:tcPr>
          <w:p w14:paraId="6C206AB3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2AA40A0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87E0DAB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6DF4744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5DF5042" w14:textId="77777777" w:rsidTr="00787340">
        <w:trPr>
          <w:cantSplit/>
          <w:trHeight w:hRule="exact" w:val="710"/>
          <w:tblHeader/>
        </w:trPr>
        <w:tc>
          <w:tcPr>
            <w:tcW w:w="487" w:type="dxa"/>
            <w:shd w:val="clear" w:color="auto" w:fill="auto"/>
            <w:vAlign w:val="center"/>
          </w:tcPr>
          <w:p w14:paraId="33C74665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EE4515A" w14:textId="34B4F556" w:rsidR="00A07A89" w:rsidRPr="00B87E65" w:rsidRDefault="00BD44AE" w:rsidP="00B87E65">
            <w:pPr>
              <w:pStyle w:val="ListParagraph"/>
              <w:numPr>
                <w:ilvl w:val="0"/>
                <w:numId w:val="9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Person who acts as a bridge between manufacturer and end</w:t>
            </w:r>
            <w:r w:rsidR="007E6B40">
              <w:rPr>
                <w:rFonts w:ascii="Times New Roman" w:hAnsi="Times New Roman"/>
                <w:bCs/>
                <w:color w:val="000000" w:themeColor="text1"/>
              </w:rPr>
              <w:t xml:space="preserve"> consumer is called _____________.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811E089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0DF9E8C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DD20BDF" w14:textId="77777777" w:rsidR="00A07A89" w:rsidRPr="00AD2855" w:rsidRDefault="00A07A89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E1E2788" w14:textId="125977DF" w:rsidR="00A07A89" w:rsidRPr="00AD2855" w:rsidRDefault="001F3D3D" w:rsidP="0043362D">
            <w:pPr>
              <w:spacing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31D45BD4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316A68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76FEF06D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2D5A7F48" w14:textId="15811968" w:rsidR="00A07A89" w:rsidRPr="007E6B40" w:rsidRDefault="007E6B40" w:rsidP="007E6B40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Agent</w:t>
            </w:r>
          </w:p>
        </w:tc>
        <w:tc>
          <w:tcPr>
            <w:tcW w:w="3618" w:type="dxa"/>
            <w:shd w:val="clear" w:color="auto" w:fill="auto"/>
          </w:tcPr>
          <w:p w14:paraId="03D1C666" w14:textId="2E86EFF8"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Retailer</w:t>
            </w:r>
          </w:p>
        </w:tc>
        <w:tc>
          <w:tcPr>
            <w:tcW w:w="598" w:type="dxa"/>
            <w:shd w:val="clear" w:color="auto" w:fill="auto"/>
          </w:tcPr>
          <w:p w14:paraId="21B4F758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3681BEF7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2A87D4F6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3801A2EE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6787BC95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3AD3A5E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31" w:type="dxa"/>
            <w:shd w:val="clear" w:color="auto" w:fill="auto"/>
            <w:vAlign w:val="center"/>
          </w:tcPr>
          <w:p w14:paraId="6490C9F0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3421" w:type="dxa"/>
            <w:shd w:val="clear" w:color="auto" w:fill="auto"/>
          </w:tcPr>
          <w:p w14:paraId="219FE46A" w14:textId="38EFB654"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Wholesaler</w:t>
            </w:r>
          </w:p>
        </w:tc>
        <w:tc>
          <w:tcPr>
            <w:tcW w:w="3618" w:type="dxa"/>
            <w:shd w:val="clear" w:color="auto" w:fill="auto"/>
          </w:tcPr>
          <w:p w14:paraId="0E0A8363" w14:textId="08BBB479" w:rsidR="00A07A89" w:rsidRPr="00A32CCF" w:rsidRDefault="00A32CCF" w:rsidP="00A32CCF">
            <w:pPr>
              <w:pStyle w:val="ListParagraph"/>
              <w:numPr>
                <w:ilvl w:val="0"/>
                <w:numId w:val="14"/>
              </w:numPr>
              <w:spacing w:before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Trader</w:t>
            </w:r>
          </w:p>
        </w:tc>
        <w:tc>
          <w:tcPr>
            <w:tcW w:w="598" w:type="dxa"/>
            <w:shd w:val="clear" w:color="auto" w:fill="auto"/>
          </w:tcPr>
          <w:p w14:paraId="445F2E61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46" w:type="dxa"/>
          </w:tcPr>
          <w:p w14:paraId="128308AC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47F06242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  <w:tc>
          <w:tcPr>
            <w:tcW w:w="525" w:type="dxa"/>
          </w:tcPr>
          <w:p w14:paraId="6BF66B85" w14:textId="77777777" w:rsidR="00A07A89" w:rsidRPr="00AD2855" w:rsidRDefault="00A07A89" w:rsidP="0043362D">
            <w:pPr>
              <w:spacing w:before="0" w:after="0"/>
              <w:ind w:left="-144" w:firstLine="59"/>
              <w:rPr>
                <w:rFonts w:ascii="Times New Roman" w:hAnsi="Times New Roman"/>
                <w:b/>
                <w:bCs/>
                <w:color w:val="000000" w:themeColor="text1"/>
              </w:rPr>
            </w:pPr>
          </w:p>
        </w:tc>
      </w:tr>
      <w:tr w:rsidR="00A07A89" w:rsidRPr="00AD2855" w14:paraId="0A8A7C0F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D5A964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77447FE1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Define the following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 (</w:t>
            </w:r>
            <w:r w:rsidRPr="00992644">
              <w:rPr>
                <w:rFonts w:ascii="Times New Roman" w:hAnsi="Times New Roman"/>
                <w:b/>
                <w:bCs/>
                <w:color w:val="000000" w:themeColor="text1"/>
              </w:rPr>
              <w:t xml:space="preserve">Definitions/ Meanings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)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9EAC34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5E51CA2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2C58B8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F86341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687C223E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DC5FA2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F19A40C" w14:textId="7DC3E4C8" w:rsidR="00A07A89" w:rsidRPr="005B4927" w:rsidRDefault="00C5716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Penetration pricing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5B7351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607D10F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901C55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3FCE8D0" w14:textId="0D585E49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1DE11385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D3A8494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8FD1CB9" w14:textId="053E2B95" w:rsidR="00A07A89" w:rsidRPr="005B4927" w:rsidRDefault="00451AEC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Value chain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143C1E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F723C1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C79212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DF93E8A" w14:textId="1225D9CF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0BE2637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EB6918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CFAF64A" w14:textId="4A5D7846" w:rsidR="00A07A89" w:rsidRPr="005B4927" w:rsidRDefault="00B4134B" w:rsidP="007B69EF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Quality circle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2C7387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FCE274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72C6179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48440FE" w14:textId="51219205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1CD974C9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29CCF2EF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36908454" w14:textId="0D4697EB" w:rsidR="00A07A89" w:rsidRPr="005B4927" w:rsidRDefault="003477D4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Wholesaler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1316B9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3FFA9C3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C46A6B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D76AD0D" w14:textId="0FEBB006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9057547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5D620B2D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1553941E" w14:textId="7306913A" w:rsidR="00A07A89" w:rsidRPr="005B4927" w:rsidRDefault="009D3B9A" w:rsidP="005B6FEA">
            <w:pPr>
              <w:pStyle w:val="ListParagraph"/>
              <w:numPr>
                <w:ilvl w:val="0"/>
                <w:numId w:val="3"/>
              </w:numPr>
              <w:spacing w:before="0" w:after="0"/>
              <w:rPr>
                <w:rFonts w:ascii="Times New Roman" w:hAnsi="Times New Roman"/>
                <w:bCs/>
                <w:color w:val="000000" w:themeColor="text1"/>
              </w:rPr>
            </w:pPr>
            <w:r>
              <w:rPr>
                <w:rFonts w:ascii="Times New Roman" w:hAnsi="Times New Roman"/>
                <w:bCs/>
                <w:color w:val="000000" w:themeColor="text1"/>
              </w:rPr>
              <w:t>Organized retailing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266036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E9DBC0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443D739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9A48EC2" w14:textId="5FCC805D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7773546D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4171059A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C)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27F0B27F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  <w:b/>
                <w:bCs/>
              </w:rPr>
              <w:t xml:space="preserve">Direct </w:t>
            </w:r>
            <w:r>
              <w:rPr>
                <w:rFonts w:ascii="Times New Roman" w:hAnsi="Times New Roman"/>
                <w:b/>
                <w:bCs/>
              </w:rPr>
              <w:t>questions (</w:t>
            </w:r>
            <w:r w:rsidRPr="00992644">
              <w:rPr>
                <w:rFonts w:ascii="Times New Roman" w:hAnsi="Times New Roman"/>
                <w:b/>
                <w:bCs/>
              </w:rPr>
              <w:t>Short Questions</w:t>
            </w:r>
            <w:r>
              <w:rPr>
                <w:rFonts w:ascii="Times New Roman" w:hAnsi="Times New Roman"/>
                <w:b/>
                <w:bCs/>
              </w:rPr>
              <w:t>/</w:t>
            </w:r>
            <w:r>
              <w:t xml:space="preserve"> </w:t>
            </w:r>
            <w:r w:rsidRPr="00992644">
              <w:rPr>
                <w:rFonts w:ascii="Times New Roman" w:hAnsi="Times New Roman"/>
                <w:b/>
                <w:bCs/>
              </w:rPr>
              <w:t>Conceptual Questions</w:t>
            </w:r>
            <w:r>
              <w:rPr>
                <w:rFonts w:ascii="Times New Roman" w:hAnsi="Times New Roman"/>
                <w:b/>
                <w:bCs/>
              </w:rPr>
              <w:t>)</w:t>
            </w:r>
            <w:r w:rsidRPr="00AD2855">
              <w:rPr>
                <w:rFonts w:ascii="Times New Roman" w:hAnsi="Times New Roman"/>
                <w:b/>
                <w:bCs/>
              </w:rPr>
              <w:t xml:space="preserve"> 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(Each of 1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7FC8BE6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(05)</w:t>
            </w:r>
          </w:p>
        </w:tc>
        <w:tc>
          <w:tcPr>
            <w:tcW w:w="546" w:type="dxa"/>
          </w:tcPr>
          <w:p w14:paraId="0E8FE7A0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1B59C46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F38F747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04BDCECB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1E7AE0B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B0AD352" w14:textId="3D578449" w:rsidR="00A07A89" w:rsidRPr="00531D2F" w:rsidRDefault="00126A89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What are the determinants of </w:t>
            </w:r>
            <w:r w:rsidR="00550F85">
              <w:rPr>
                <w:rFonts w:ascii="Times New Roman" w:hAnsi="Times New Roman"/>
              </w:rPr>
              <w:t xml:space="preserve">service quality?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959D5A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665E14D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D810FF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B4DDA55" w14:textId="436553BD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5B04124B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0B2E20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9967E7C" w14:textId="2A8D6C89" w:rsidR="00A07A89" w:rsidRPr="007A7EAF" w:rsidRDefault="00496C1E" w:rsidP="00531D2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Write about the 7 Ps of service marketing.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D7F479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6EB654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F98DEF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6AF3800" w14:textId="214A5F57" w:rsidR="00A07A89" w:rsidRPr="00AD2855" w:rsidRDefault="001F3D3D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</w:tr>
      <w:tr w:rsidR="00A07A89" w:rsidRPr="00AD2855" w14:paraId="09AE8C9F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463EAD39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D8845B6" w14:textId="3CAB238E" w:rsidR="00A07A89" w:rsidRPr="000D7888" w:rsidRDefault="00C42E18" w:rsidP="007A7EAF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Differentiate between skimming pricing and penetration pricing.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1FE74770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06AC51F5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BD0D54F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3593FF1B" w14:textId="38765835"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74AB69F2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0855732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12E516A" w14:textId="67FD8A5C" w:rsidR="00A07A89" w:rsidRPr="000D7888" w:rsidRDefault="00E521E7" w:rsidP="000D7888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Differentiate between inbound logistics and outb</w:t>
            </w:r>
            <w:r w:rsidR="00FF3A92">
              <w:rPr>
                <w:rFonts w:ascii="Times New Roman" w:hAnsi="Times New Roman"/>
                <w:bCs/>
              </w:rPr>
              <w:t>ound logistics.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8F63196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17D93EC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044A38BB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E6F08A5" w14:textId="2F22CB56"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5DCEF443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F0C581B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479CF2ED" w14:textId="6DF94A0C" w:rsidR="00A07A89" w:rsidRPr="00647DD2" w:rsidRDefault="00BC3D06" w:rsidP="00647DD2">
            <w:pPr>
              <w:pStyle w:val="ListParagraph"/>
              <w:numPr>
                <w:ilvl w:val="0"/>
                <w:numId w:val="4"/>
              </w:numPr>
              <w:spacing w:before="0" w:after="0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channels of distribution.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6B205652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29C7B07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5828A378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A1409F6" w14:textId="64DF732A"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6EC19EE7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677D9CA2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Q.2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8EEDB13" w14:textId="77777777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>Answer the following questions.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5E575B24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58505BDA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1DE0A9FE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4EE6290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53CBFF16" w14:textId="77777777" w:rsidTr="00802DBA">
        <w:trPr>
          <w:cantSplit/>
          <w:trHeight w:hRule="exact" w:val="303"/>
          <w:tblHeader/>
        </w:trPr>
        <w:tc>
          <w:tcPr>
            <w:tcW w:w="487" w:type="dxa"/>
            <w:shd w:val="clear" w:color="auto" w:fill="auto"/>
            <w:vAlign w:val="center"/>
          </w:tcPr>
          <w:p w14:paraId="14F9F33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3F3483C" w14:textId="505E9101" w:rsidR="00A07A89" w:rsidRPr="00AA0A04" w:rsidRDefault="00FF6635" w:rsidP="009932AE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Explain in detai</w:t>
            </w:r>
            <w:r w:rsidR="00205B1B">
              <w:rPr>
                <w:rFonts w:ascii="Times New Roman" w:hAnsi="Times New Roman"/>
                <w:bCs/>
              </w:rPr>
              <w:t>l about</w:t>
            </w:r>
            <w:r>
              <w:rPr>
                <w:rFonts w:ascii="Times New Roman" w:hAnsi="Times New Roman"/>
                <w:bCs/>
              </w:rPr>
              <w:t xml:space="preserve"> the primary and secondary activities</w:t>
            </w:r>
            <w:r w:rsidR="00205B1B">
              <w:rPr>
                <w:rFonts w:ascii="Times New Roman" w:hAnsi="Times New Roman"/>
                <w:bCs/>
              </w:rPr>
              <w:t xml:space="preserve"> of value chain analysis.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72710CC" w14:textId="77777777" w:rsidR="00A07A89" w:rsidRPr="00AD2855" w:rsidRDefault="00A07A89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(07)</w:t>
            </w:r>
          </w:p>
        </w:tc>
        <w:tc>
          <w:tcPr>
            <w:tcW w:w="546" w:type="dxa"/>
          </w:tcPr>
          <w:p w14:paraId="70BC2445" w14:textId="468F3A4D" w:rsidR="00A07A89" w:rsidRPr="00AD2855" w:rsidRDefault="00B037AE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7CC853D0" w14:textId="650D5BA8" w:rsidR="00A07A89" w:rsidRPr="00AD2855" w:rsidRDefault="000E51A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2C44505E" w14:textId="6B51F2B0" w:rsidR="00A07A89" w:rsidRPr="00AD2855" w:rsidRDefault="009A578B" w:rsidP="00326B4C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</w:tr>
      <w:tr w:rsidR="00A07A89" w:rsidRPr="00AD2855" w14:paraId="4BA7A34D" w14:textId="77777777" w:rsidTr="00802DBA">
        <w:trPr>
          <w:cantSplit/>
          <w:trHeight w:hRule="exact" w:val="551"/>
          <w:tblHeader/>
        </w:trPr>
        <w:tc>
          <w:tcPr>
            <w:tcW w:w="487" w:type="dxa"/>
            <w:shd w:val="clear" w:color="auto" w:fill="auto"/>
            <w:vAlign w:val="center"/>
          </w:tcPr>
          <w:p w14:paraId="5405E022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B)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00745CD6" w14:textId="0F9A14DA" w:rsidR="00A07A89" w:rsidRPr="00165CA9" w:rsidRDefault="00A07A89" w:rsidP="00AD2855">
            <w:pPr>
              <w:spacing w:before="0" w:after="0"/>
              <w:ind w:left="-108"/>
              <w:rPr>
                <w:rFonts w:ascii="Times New Roman" w:hAnsi="Times New Roman"/>
                <w:bCs/>
              </w:rPr>
            </w:pPr>
            <w:r w:rsidRPr="001E165F">
              <w:rPr>
                <w:rFonts w:ascii="Times New Roman" w:hAnsi="Times New Roman"/>
              </w:rPr>
              <w:t>Elaborat</w:t>
            </w:r>
            <w:r w:rsidR="006A02E8">
              <w:rPr>
                <w:rFonts w:ascii="Times New Roman" w:hAnsi="Times New Roman"/>
              </w:rPr>
              <w:t xml:space="preserve">e about </w:t>
            </w:r>
            <w:r w:rsidR="007312A8">
              <w:rPr>
                <w:rFonts w:ascii="Times New Roman" w:hAnsi="Times New Roman"/>
              </w:rPr>
              <w:t xml:space="preserve">the different marketing strategies </w:t>
            </w:r>
            <w:r w:rsidR="00D07326">
              <w:rPr>
                <w:rFonts w:ascii="Times New Roman" w:hAnsi="Times New Roman"/>
              </w:rPr>
              <w:t>that can be used in food industry.</w:t>
            </w:r>
            <w:r w:rsidR="0018000D">
              <w:rPr>
                <w:rFonts w:ascii="Times New Roman" w:hAnsi="Times New Roman"/>
              </w:rPr>
              <w:t xml:space="preserve"> Give your insi</w:t>
            </w:r>
            <w:r w:rsidR="006B0EE9">
              <w:rPr>
                <w:rFonts w:ascii="Times New Roman" w:hAnsi="Times New Roman"/>
              </w:rPr>
              <w:t xml:space="preserve">ghts about the best </w:t>
            </w:r>
            <w:r w:rsidR="00D30D71">
              <w:rPr>
                <w:rFonts w:ascii="Times New Roman" w:hAnsi="Times New Roman"/>
              </w:rPr>
              <w:t xml:space="preserve">marketing </w:t>
            </w:r>
            <w:r w:rsidR="006B0EE9">
              <w:rPr>
                <w:rFonts w:ascii="Times New Roman" w:hAnsi="Times New Roman"/>
              </w:rPr>
              <w:t>strategy for</w:t>
            </w:r>
            <w:r w:rsidR="00BF5732">
              <w:rPr>
                <w:rFonts w:ascii="Times New Roman" w:hAnsi="Times New Roman"/>
              </w:rPr>
              <w:t xml:space="preserve"> new restaurant owner.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B1A211D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(08)</w:t>
            </w:r>
          </w:p>
        </w:tc>
        <w:tc>
          <w:tcPr>
            <w:tcW w:w="546" w:type="dxa"/>
          </w:tcPr>
          <w:p w14:paraId="0474FED3" w14:textId="41E6992D" w:rsidR="00A07A89" w:rsidRPr="00AD2855" w:rsidRDefault="00B037AE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1760A6DB" w14:textId="7AC516C6" w:rsidR="00A07A89" w:rsidRPr="00AD2855" w:rsidRDefault="001D6DBB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</w:t>
            </w:r>
          </w:p>
        </w:tc>
        <w:tc>
          <w:tcPr>
            <w:tcW w:w="525" w:type="dxa"/>
          </w:tcPr>
          <w:p w14:paraId="71EDD23F" w14:textId="6099DCAD" w:rsidR="00A07A89" w:rsidRPr="00AD2855" w:rsidRDefault="0096608A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</w:p>
        </w:tc>
      </w:tr>
      <w:tr w:rsidR="00A07A89" w:rsidRPr="00AD2855" w14:paraId="023BF8B3" w14:textId="77777777" w:rsidTr="00802DBA">
        <w:trPr>
          <w:cantSplit/>
          <w:trHeight w:hRule="exact" w:val="284"/>
          <w:tblHeader/>
        </w:trPr>
        <w:tc>
          <w:tcPr>
            <w:tcW w:w="487" w:type="dxa"/>
            <w:shd w:val="clear" w:color="auto" w:fill="auto"/>
            <w:vAlign w:val="center"/>
          </w:tcPr>
          <w:p w14:paraId="79308C1F" w14:textId="77777777" w:rsidR="00A07A89" w:rsidRPr="00AD2855" w:rsidRDefault="00A07A89" w:rsidP="008B5503">
            <w:pPr>
              <w:spacing w:before="0" w:after="0"/>
              <w:ind w:left="-142" w:right="-108"/>
              <w:jc w:val="center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Q.3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67C8895" w14:textId="53FB9639" w:rsidR="00A07A89" w:rsidRPr="00AD2855" w:rsidRDefault="00A07A89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 w:rsidRPr="00AD2855">
              <w:rPr>
                <w:rFonts w:ascii="Times New Roman" w:hAnsi="Times New Roman"/>
              </w:rPr>
              <w:t xml:space="preserve">Attempt any two questions.   </w:t>
            </w:r>
            <w:r>
              <w:rPr>
                <w:rFonts w:ascii="Times New Roman" w:hAnsi="Times New Roman"/>
                <w:b/>
                <w:bCs/>
                <w:color w:val="000000" w:themeColor="text1"/>
              </w:rPr>
              <w:t xml:space="preserve">(Each of </w:t>
            </w:r>
            <w:r w:rsidRPr="00AD2855">
              <w:rPr>
                <w:rFonts w:ascii="Times New Roman" w:hAnsi="Times New Roman"/>
                <w:b/>
                <w:bCs/>
                <w:color w:val="000000" w:themeColor="text1"/>
              </w:rPr>
              <w:t>5 mark)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029097C5" w14:textId="77777777" w:rsidR="00A07A89" w:rsidRPr="00AD2855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(10)</w:t>
            </w:r>
          </w:p>
        </w:tc>
        <w:tc>
          <w:tcPr>
            <w:tcW w:w="546" w:type="dxa"/>
          </w:tcPr>
          <w:p w14:paraId="001B19AA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2AB451F9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25" w:type="dxa"/>
          </w:tcPr>
          <w:p w14:paraId="62B9854E" w14:textId="77777777" w:rsidR="00A07A89" w:rsidRDefault="00A07A89" w:rsidP="0043362D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A07A89" w:rsidRPr="00AD2855" w14:paraId="46015507" w14:textId="77777777" w:rsidTr="00802DBA">
        <w:trPr>
          <w:cantSplit/>
          <w:trHeight w:hRule="exact" w:val="375"/>
          <w:tblHeader/>
        </w:trPr>
        <w:tc>
          <w:tcPr>
            <w:tcW w:w="487" w:type="dxa"/>
            <w:shd w:val="clear" w:color="auto" w:fill="auto"/>
            <w:vAlign w:val="center"/>
          </w:tcPr>
          <w:p w14:paraId="51C0AC10" w14:textId="77777777" w:rsidR="00A07A89" w:rsidRPr="00AD2855" w:rsidRDefault="00A07A89" w:rsidP="008B5503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 w:rsidRPr="00AD2855">
              <w:rPr>
                <w:rFonts w:ascii="Times New Roman" w:hAnsi="Times New Roman"/>
                <w:b/>
                <w:bCs/>
              </w:rPr>
              <w:t>A)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795D521" w14:textId="48B8B14D" w:rsidR="00A07A89" w:rsidRPr="00AD2855" w:rsidRDefault="0052286F" w:rsidP="00AD2855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How serv</w:t>
            </w:r>
            <w:r w:rsidR="0049292F">
              <w:rPr>
                <w:rFonts w:ascii="Times New Roman" w:hAnsi="Times New Roman"/>
              </w:rPr>
              <w:t xml:space="preserve">ice marketing differs from </w:t>
            </w:r>
            <w:r w:rsidR="00C32698">
              <w:rPr>
                <w:rFonts w:ascii="Times New Roman" w:hAnsi="Times New Roman"/>
              </w:rPr>
              <w:t>product marketing?</w:t>
            </w:r>
            <w:r w:rsidR="00A07A89" w:rsidRPr="001E165F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7A1E325E" w14:textId="77777777" w:rsidR="00A07A89" w:rsidRPr="00AD2855" w:rsidRDefault="00A07A89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737F491D" w14:textId="7FBC6579" w:rsidR="00A07A89" w:rsidRPr="00AD2855" w:rsidRDefault="00B037AE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</w:t>
            </w:r>
          </w:p>
        </w:tc>
        <w:tc>
          <w:tcPr>
            <w:tcW w:w="525" w:type="dxa"/>
          </w:tcPr>
          <w:p w14:paraId="7524DF3C" w14:textId="2D467869" w:rsidR="00A07A89" w:rsidRPr="00AD2855" w:rsidRDefault="002B693A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  <w:tc>
          <w:tcPr>
            <w:tcW w:w="525" w:type="dxa"/>
          </w:tcPr>
          <w:p w14:paraId="2294EAD3" w14:textId="07E23942" w:rsidR="00A07A89" w:rsidRPr="00AD2855" w:rsidRDefault="00524D60" w:rsidP="00AD2855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  <w:tr w:rsidR="00802DBA" w:rsidRPr="00AD2855" w14:paraId="5F3E5E30" w14:textId="77777777" w:rsidTr="00802DBA">
        <w:trPr>
          <w:cantSplit/>
          <w:trHeight w:hRule="exact" w:val="611"/>
          <w:tblHeader/>
        </w:trPr>
        <w:tc>
          <w:tcPr>
            <w:tcW w:w="487" w:type="dxa"/>
            <w:shd w:val="clear" w:color="auto" w:fill="auto"/>
            <w:vAlign w:val="center"/>
          </w:tcPr>
          <w:p w14:paraId="3C27C61C" w14:textId="77777777" w:rsidR="00802DBA" w:rsidRPr="00AD2855" w:rsidRDefault="00802DBA" w:rsidP="00802DBA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lastRenderedPageBreak/>
              <w:t>B).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5CE7EE78" w14:textId="463FDB99" w:rsidR="00802DBA" w:rsidRDefault="00802DBA" w:rsidP="00802DBA">
            <w:pPr>
              <w:spacing w:before="0" w:after="0"/>
              <w:ind w:lef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different organized retail store</w:t>
            </w:r>
            <w:r w:rsidR="00C50AE2">
              <w:rPr>
                <w:rFonts w:ascii="Times New Roman" w:hAnsi="Times New Roman"/>
              </w:rPr>
              <w:t>?</w:t>
            </w:r>
            <w:r>
              <w:rPr>
                <w:rFonts w:ascii="Times New Roman" w:hAnsi="Times New Roman"/>
              </w:rPr>
              <w:t xml:space="preserve"> Explain why organized retail is a necessity</w:t>
            </w:r>
            <w:r w:rsidR="00C50AE2">
              <w:rPr>
                <w:rFonts w:ascii="Times New Roman" w:hAnsi="Times New Roman"/>
              </w:rPr>
              <w:t>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48B46AAD" w14:textId="77777777" w:rsidR="00802DBA" w:rsidRDefault="00802DB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4C6D5D11" w14:textId="22CCFE6B" w:rsidR="00802DBA" w:rsidRDefault="009C757E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1A98366F" w14:textId="03861303" w:rsidR="00802DBA" w:rsidRDefault="002B693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5C6D1152" w14:textId="35774FA7" w:rsidR="00802DBA" w:rsidRDefault="00B3276D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</w:t>
            </w:r>
          </w:p>
        </w:tc>
      </w:tr>
      <w:tr w:rsidR="00802DBA" w:rsidRPr="00AD2855" w14:paraId="1DC56B6F" w14:textId="77777777" w:rsidTr="00954ECF">
        <w:trPr>
          <w:cantSplit/>
          <w:trHeight w:hRule="exact" w:val="578"/>
          <w:tblHeader/>
        </w:trPr>
        <w:tc>
          <w:tcPr>
            <w:tcW w:w="487" w:type="dxa"/>
            <w:shd w:val="clear" w:color="auto" w:fill="auto"/>
            <w:vAlign w:val="center"/>
          </w:tcPr>
          <w:p w14:paraId="76B04AC0" w14:textId="77777777" w:rsidR="00802DBA" w:rsidRPr="00AD2855" w:rsidRDefault="00802DBA" w:rsidP="00802DBA">
            <w:pPr>
              <w:spacing w:before="0" w:after="0"/>
              <w:ind w:left="-142" w:right="-108"/>
              <w:jc w:val="right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C</w:t>
            </w:r>
            <w:r w:rsidRPr="00AD2855">
              <w:rPr>
                <w:rFonts w:ascii="Times New Roman" w:hAnsi="Times New Roman"/>
                <w:b/>
                <w:bCs/>
              </w:rPr>
              <w:t>)</w:t>
            </w:r>
            <w:r>
              <w:rPr>
                <w:rFonts w:ascii="Times New Roman" w:hAnsi="Times New Roman"/>
                <w:b/>
                <w:bCs/>
              </w:rPr>
              <w:t>.</w:t>
            </w:r>
          </w:p>
        </w:tc>
        <w:tc>
          <w:tcPr>
            <w:tcW w:w="7570" w:type="dxa"/>
            <w:gridSpan w:val="3"/>
            <w:shd w:val="clear" w:color="auto" w:fill="auto"/>
            <w:vAlign w:val="center"/>
          </w:tcPr>
          <w:p w14:paraId="6430967E" w14:textId="0413D8C6" w:rsidR="00802DBA" w:rsidRPr="00AD2855" w:rsidRDefault="00954ECF" w:rsidP="00802DBA">
            <w:pPr>
              <w:spacing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What are the different characteristics of retailing</w:t>
            </w:r>
            <w:r w:rsidR="00C50AE2">
              <w:rPr>
                <w:rFonts w:ascii="Times New Roman" w:hAnsi="Times New Roman"/>
              </w:rPr>
              <w:t>?</w:t>
            </w:r>
            <w:r>
              <w:rPr>
                <w:rFonts w:ascii="Times New Roman" w:hAnsi="Times New Roman"/>
              </w:rPr>
              <w:t xml:space="preserve"> Why retailing is gaining importance in globalized era?</w:t>
            </w:r>
          </w:p>
        </w:tc>
        <w:tc>
          <w:tcPr>
            <w:tcW w:w="598" w:type="dxa"/>
            <w:shd w:val="clear" w:color="auto" w:fill="auto"/>
            <w:vAlign w:val="center"/>
          </w:tcPr>
          <w:p w14:paraId="370A4B99" w14:textId="77777777" w:rsidR="00802DBA" w:rsidRPr="00AD2855" w:rsidRDefault="00802DBA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546" w:type="dxa"/>
          </w:tcPr>
          <w:p w14:paraId="2102EEAC" w14:textId="2D4905A5" w:rsidR="00802DBA" w:rsidRPr="00AD2855" w:rsidRDefault="009C757E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</w:t>
            </w:r>
          </w:p>
        </w:tc>
        <w:tc>
          <w:tcPr>
            <w:tcW w:w="525" w:type="dxa"/>
          </w:tcPr>
          <w:p w14:paraId="088AF7E8" w14:textId="2CDF6341" w:rsidR="00802DBA" w:rsidRPr="00AD2855" w:rsidRDefault="008C2741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  <w:tc>
          <w:tcPr>
            <w:tcW w:w="525" w:type="dxa"/>
          </w:tcPr>
          <w:p w14:paraId="56553454" w14:textId="0B2E3043" w:rsidR="00802DBA" w:rsidRPr="00AD2855" w:rsidRDefault="00524D60" w:rsidP="00802DBA">
            <w:pPr>
              <w:spacing w:before="0" w:after="0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4</w:t>
            </w:r>
          </w:p>
        </w:tc>
      </w:tr>
    </w:tbl>
    <w:p w14:paraId="39B750E6" w14:textId="77777777" w:rsidR="00A07A89" w:rsidRPr="00A07A89" w:rsidRDefault="00A07A89" w:rsidP="004D6630">
      <w:pPr>
        <w:spacing w:before="0" w:after="0"/>
        <w:rPr>
          <w:rFonts w:ascii="Times New Roman" w:hAnsi="Times New Roman"/>
          <w:sz w:val="18"/>
        </w:rPr>
      </w:pPr>
    </w:p>
    <w:sectPr w:rsidR="00A07A89" w:rsidRPr="00A07A89" w:rsidSect="00912B6C">
      <w:footerReference w:type="default" r:id="rId8"/>
      <w:pgSz w:w="11907" w:h="16840" w:code="9"/>
      <w:pgMar w:top="284" w:right="851" w:bottom="284" w:left="1021" w:header="720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F901C" w14:textId="77777777" w:rsidR="00C019AF" w:rsidRDefault="00C019AF" w:rsidP="0014568C">
      <w:pPr>
        <w:spacing w:before="0" w:after="0"/>
      </w:pPr>
      <w:r>
        <w:separator/>
      </w:r>
    </w:p>
  </w:endnote>
  <w:endnote w:type="continuationSeparator" w:id="0">
    <w:p w14:paraId="6FAD2B12" w14:textId="77777777" w:rsidR="00C019AF" w:rsidRDefault="00C019AF" w:rsidP="0014568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hruti">
    <w:altName w:val="Shruti"/>
    <w:panose1 w:val="02000500000000000000"/>
    <w:charset w:val="00"/>
    <w:family w:val="swiss"/>
    <w:pitch w:val="variable"/>
    <w:sig w:usb0="0004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504185"/>
      <w:docPartObj>
        <w:docPartGallery w:val="Page Numbers (Bottom of Page)"/>
        <w:docPartUnique/>
      </w:docPartObj>
    </w:sdtPr>
    <w:sdtEndPr>
      <w:rPr>
        <w:rFonts w:cs="Calibri"/>
        <w:sz w:val="20"/>
        <w:szCs w:val="20"/>
      </w:rPr>
    </w:sdtEndPr>
    <w:sdtContent>
      <w:sdt>
        <w:sdtPr>
          <w:id w:val="565050523"/>
          <w:docPartObj>
            <w:docPartGallery w:val="Page Numbers (Top of Page)"/>
            <w:docPartUnique/>
          </w:docPartObj>
        </w:sdtPr>
        <w:sdtEndPr>
          <w:rPr>
            <w:rFonts w:cs="Calibri"/>
            <w:sz w:val="20"/>
            <w:szCs w:val="20"/>
          </w:rPr>
        </w:sdtEndPr>
        <w:sdtContent>
          <w:p w14:paraId="4289F959" w14:textId="77777777" w:rsidR="008B5503" w:rsidRPr="0014568C" w:rsidRDefault="008B5503">
            <w:pPr>
              <w:pStyle w:val="Footer"/>
              <w:jc w:val="right"/>
              <w:rPr>
                <w:rFonts w:cs="Calibri"/>
                <w:sz w:val="20"/>
                <w:szCs w:val="20"/>
              </w:rPr>
            </w:pPr>
            <w:r w:rsidRPr="0014568C">
              <w:rPr>
                <w:rFonts w:cs="Calibri"/>
                <w:sz w:val="20"/>
                <w:szCs w:val="20"/>
              </w:rPr>
              <w:t xml:space="preserve">Page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PAGE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  <w:r w:rsidRPr="0014568C">
              <w:rPr>
                <w:rFonts w:cs="Calibri"/>
                <w:sz w:val="20"/>
                <w:szCs w:val="20"/>
              </w:rPr>
              <w:t xml:space="preserve"> of 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begin"/>
            </w:r>
            <w:r w:rsidRPr="0014568C">
              <w:rPr>
                <w:rFonts w:cs="Calibri"/>
                <w:b/>
                <w:sz w:val="20"/>
                <w:szCs w:val="20"/>
              </w:rPr>
              <w:instrText xml:space="preserve"> NUMPAGES  </w:instrTex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separate"/>
            </w:r>
            <w:r w:rsidR="00FA4A42">
              <w:rPr>
                <w:rFonts w:cs="Calibri"/>
                <w:b/>
                <w:noProof/>
                <w:sz w:val="20"/>
                <w:szCs w:val="20"/>
              </w:rPr>
              <w:t>1</w:t>
            </w:r>
            <w:r w:rsidR="00D8070C" w:rsidRPr="0014568C">
              <w:rPr>
                <w:rFonts w:cs="Calibri"/>
                <w:b/>
                <w:sz w:val="20"/>
                <w:szCs w:val="20"/>
              </w:rPr>
              <w:fldChar w:fldCharType="end"/>
            </w:r>
          </w:p>
        </w:sdtContent>
      </w:sdt>
    </w:sdtContent>
  </w:sdt>
  <w:p w14:paraId="422FB32F" w14:textId="77777777" w:rsidR="008B5503" w:rsidRDefault="008B55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57B699" w14:textId="77777777" w:rsidR="00C019AF" w:rsidRDefault="00C019AF" w:rsidP="0014568C">
      <w:pPr>
        <w:spacing w:before="0" w:after="0"/>
      </w:pPr>
      <w:r>
        <w:separator/>
      </w:r>
    </w:p>
  </w:footnote>
  <w:footnote w:type="continuationSeparator" w:id="0">
    <w:p w14:paraId="4533B358" w14:textId="77777777" w:rsidR="00C019AF" w:rsidRDefault="00C019AF" w:rsidP="0014568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711AF"/>
    <w:multiLevelType w:val="hybridMultilevel"/>
    <w:tmpl w:val="C47414BE"/>
    <w:lvl w:ilvl="0" w:tplc="EAC4F4A4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" w15:restartNumberingAfterBreak="0">
    <w:nsid w:val="1FAD5C11"/>
    <w:multiLevelType w:val="hybridMultilevel"/>
    <w:tmpl w:val="22F4642C"/>
    <w:lvl w:ilvl="0" w:tplc="6358A540">
      <w:numFmt w:val="bullet"/>
      <w:lvlText w:val=""/>
      <w:lvlJc w:val="left"/>
      <w:pPr>
        <w:ind w:left="720" w:hanging="360"/>
      </w:pPr>
      <w:rPr>
        <w:rFonts w:ascii="SymbolMT" w:eastAsia="SymbolMT" w:hAnsi="Times New Roman" w:cs="SymbolMT" w:hint="eastAsi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396D0C"/>
    <w:multiLevelType w:val="hybridMultilevel"/>
    <w:tmpl w:val="625E300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983501"/>
    <w:multiLevelType w:val="hybridMultilevel"/>
    <w:tmpl w:val="E692EF66"/>
    <w:lvl w:ilvl="0" w:tplc="EDF44880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4" w15:restartNumberingAfterBreak="0">
    <w:nsid w:val="407E52EC"/>
    <w:multiLevelType w:val="hybridMultilevel"/>
    <w:tmpl w:val="E1C25C6C"/>
    <w:lvl w:ilvl="0" w:tplc="88F81BF4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471068B9"/>
    <w:multiLevelType w:val="hybridMultilevel"/>
    <w:tmpl w:val="B914E794"/>
    <w:lvl w:ilvl="0" w:tplc="17C442DE">
      <w:start w:val="1"/>
      <w:numFmt w:val="lowerLetter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6" w15:restartNumberingAfterBreak="0">
    <w:nsid w:val="4CB50C79"/>
    <w:multiLevelType w:val="hybridMultilevel"/>
    <w:tmpl w:val="91B4262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F93EC6"/>
    <w:multiLevelType w:val="hybridMultilevel"/>
    <w:tmpl w:val="8CECD5E8"/>
    <w:lvl w:ilvl="0" w:tplc="A8C29702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4FA4C18"/>
    <w:multiLevelType w:val="hybridMultilevel"/>
    <w:tmpl w:val="E8489C8A"/>
    <w:lvl w:ilvl="0" w:tplc="B704A770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9" w15:restartNumberingAfterBreak="0">
    <w:nsid w:val="645977E6"/>
    <w:multiLevelType w:val="hybridMultilevel"/>
    <w:tmpl w:val="5AECA7FC"/>
    <w:lvl w:ilvl="0" w:tplc="450435E8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abstractNum w:abstractNumId="10" w15:restartNumberingAfterBreak="0">
    <w:nsid w:val="66854CF2"/>
    <w:multiLevelType w:val="hybridMultilevel"/>
    <w:tmpl w:val="255CAD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BB72FC"/>
    <w:multiLevelType w:val="hybridMultilevel"/>
    <w:tmpl w:val="785002AC"/>
    <w:lvl w:ilvl="0" w:tplc="67E2D1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273AE8"/>
    <w:multiLevelType w:val="hybridMultilevel"/>
    <w:tmpl w:val="044A0886"/>
    <w:lvl w:ilvl="0" w:tplc="5B32FF5C">
      <w:start w:val="1"/>
      <w:numFmt w:val="decimal"/>
      <w:lvlText w:val="%1."/>
      <w:lvlJc w:val="left"/>
      <w:pPr>
        <w:ind w:left="25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72" w:hanging="360"/>
      </w:pPr>
    </w:lvl>
    <w:lvl w:ilvl="2" w:tplc="4009001B" w:tentative="1">
      <w:start w:val="1"/>
      <w:numFmt w:val="lowerRoman"/>
      <w:lvlText w:val="%3."/>
      <w:lvlJc w:val="right"/>
      <w:pPr>
        <w:ind w:left="1692" w:hanging="180"/>
      </w:pPr>
    </w:lvl>
    <w:lvl w:ilvl="3" w:tplc="4009000F" w:tentative="1">
      <w:start w:val="1"/>
      <w:numFmt w:val="decimal"/>
      <w:lvlText w:val="%4."/>
      <w:lvlJc w:val="left"/>
      <w:pPr>
        <w:ind w:left="2412" w:hanging="360"/>
      </w:pPr>
    </w:lvl>
    <w:lvl w:ilvl="4" w:tplc="40090019" w:tentative="1">
      <w:start w:val="1"/>
      <w:numFmt w:val="lowerLetter"/>
      <w:lvlText w:val="%5."/>
      <w:lvlJc w:val="left"/>
      <w:pPr>
        <w:ind w:left="3132" w:hanging="360"/>
      </w:pPr>
    </w:lvl>
    <w:lvl w:ilvl="5" w:tplc="4009001B" w:tentative="1">
      <w:start w:val="1"/>
      <w:numFmt w:val="lowerRoman"/>
      <w:lvlText w:val="%6."/>
      <w:lvlJc w:val="right"/>
      <w:pPr>
        <w:ind w:left="3852" w:hanging="180"/>
      </w:pPr>
    </w:lvl>
    <w:lvl w:ilvl="6" w:tplc="4009000F" w:tentative="1">
      <w:start w:val="1"/>
      <w:numFmt w:val="decimal"/>
      <w:lvlText w:val="%7."/>
      <w:lvlJc w:val="left"/>
      <w:pPr>
        <w:ind w:left="4572" w:hanging="360"/>
      </w:pPr>
    </w:lvl>
    <w:lvl w:ilvl="7" w:tplc="40090019" w:tentative="1">
      <w:start w:val="1"/>
      <w:numFmt w:val="lowerLetter"/>
      <w:lvlText w:val="%8."/>
      <w:lvlJc w:val="left"/>
      <w:pPr>
        <w:ind w:left="5292" w:hanging="360"/>
      </w:pPr>
    </w:lvl>
    <w:lvl w:ilvl="8" w:tplc="4009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3" w15:restartNumberingAfterBreak="0">
    <w:nsid w:val="7C5D4505"/>
    <w:multiLevelType w:val="hybridMultilevel"/>
    <w:tmpl w:val="FA6E0468"/>
    <w:lvl w:ilvl="0" w:tplc="EC506C94">
      <w:start w:val="1"/>
      <w:numFmt w:val="lowerLetter"/>
      <w:lvlText w:val="%1)"/>
      <w:lvlJc w:val="left"/>
      <w:pPr>
        <w:ind w:left="311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31" w:hanging="360"/>
      </w:pPr>
    </w:lvl>
    <w:lvl w:ilvl="2" w:tplc="4009001B" w:tentative="1">
      <w:start w:val="1"/>
      <w:numFmt w:val="lowerRoman"/>
      <w:lvlText w:val="%3."/>
      <w:lvlJc w:val="right"/>
      <w:pPr>
        <w:ind w:left="1751" w:hanging="180"/>
      </w:pPr>
    </w:lvl>
    <w:lvl w:ilvl="3" w:tplc="4009000F" w:tentative="1">
      <w:start w:val="1"/>
      <w:numFmt w:val="decimal"/>
      <w:lvlText w:val="%4."/>
      <w:lvlJc w:val="left"/>
      <w:pPr>
        <w:ind w:left="2471" w:hanging="360"/>
      </w:pPr>
    </w:lvl>
    <w:lvl w:ilvl="4" w:tplc="40090019" w:tentative="1">
      <w:start w:val="1"/>
      <w:numFmt w:val="lowerLetter"/>
      <w:lvlText w:val="%5."/>
      <w:lvlJc w:val="left"/>
      <w:pPr>
        <w:ind w:left="3191" w:hanging="360"/>
      </w:pPr>
    </w:lvl>
    <w:lvl w:ilvl="5" w:tplc="4009001B" w:tentative="1">
      <w:start w:val="1"/>
      <w:numFmt w:val="lowerRoman"/>
      <w:lvlText w:val="%6."/>
      <w:lvlJc w:val="right"/>
      <w:pPr>
        <w:ind w:left="3911" w:hanging="180"/>
      </w:pPr>
    </w:lvl>
    <w:lvl w:ilvl="6" w:tplc="4009000F" w:tentative="1">
      <w:start w:val="1"/>
      <w:numFmt w:val="decimal"/>
      <w:lvlText w:val="%7."/>
      <w:lvlJc w:val="left"/>
      <w:pPr>
        <w:ind w:left="4631" w:hanging="360"/>
      </w:pPr>
    </w:lvl>
    <w:lvl w:ilvl="7" w:tplc="40090019" w:tentative="1">
      <w:start w:val="1"/>
      <w:numFmt w:val="lowerLetter"/>
      <w:lvlText w:val="%8."/>
      <w:lvlJc w:val="left"/>
      <w:pPr>
        <w:ind w:left="5351" w:hanging="360"/>
      </w:pPr>
    </w:lvl>
    <w:lvl w:ilvl="8" w:tplc="4009001B" w:tentative="1">
      <w:start w:val="1"/>
      <w:numFmt w:val="lowerRoman"/>
      <w:lvlText w:val="%9."/>
      <w:lvlJc w:val="right"/>
      <w:pPr>
        <w:ind w:left="6071" w:hanging="180"/>
      </w:pPr>
    </w:lvl>
  </w:abstractNum>
  <w:num w:numId="1" w16cid:durableId="1181772237">
    <w:abstractNumId w:val="11"/>
  </w:num>
  <w:num w:numId="2" w16cid:durableId="242372711">
    <w:abstractNumId w:val="12"/>
  </w:num>
  <w:num w:numId="3" w16cid:durableId="472531073">
    <w:abstractNumId w:val="7"/>
  </w:num>
  <w:num w:numId="4" w16cid:durableId="1038626798">
    <w:abstractNumId w:val="4"/>
  </w:num>
  <w:num w:numId="5" w16cid:durableId="484013418">
    <w:abstractNumId w:val="5"/>
  </w:num>
  <w:num w:numId="6" w16cid:durableId="1990476799">
    <w:abstractNumId w:val="10"/>
  </w:num>
  <w:num w:numId="7" w16cid:durableId="584143774">
    <w:abstractNumId w:val="1"/>
  </w:num>
  <w:num w:numId="8" w16cid:durableId="1970553475">
    <w:abstractNumId w:val="2"/>
  </w:num>
  <w:num w:numId="9" w16cid:durableId="670452589">
    <w:abstractNumId w:val="6"/>
  </w:num>
  <w:num w:numId="10" w16cid:durableId="951479129">
    <w:abstractNumId w:val="3"/>
  </w:num>
  <w:num w:numId="11" w16cid:durableId="1332565867">
    <w:abstractNumId w:val="8"/>
  </w:num>
  <w:num w:numId="12" w16cid:durableId="131102287">
    <w:abstractNumId w:val="13"/>
  </w:num>
  <w:num w:numId="13" w16cid:durableId="1110466932">
    <w:abstractNumId w:val="0"/>
  </w:num>
  <w:num w:numId="14" w16cid:durableId="6569600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6B1A"/>
    <w:rsid w:val="0000714B"/>
    <w:rsid w:val="000144B0"/>
    <w:rsid w:val="00020831"/>
    <w:rsid w:val="00043414"/>
    <w:rsid w:val="00043926"/>
    <w:rsid w:val="00044352"/>
    <w:rsid w:val="00044F43"/>
    <w:rsid w:val="0009439B"/>
    <w:rsid w:val="00096035"/>
    <w:rsid w:val="000A22AF"/>
    <w:rsid w:val="000A2ECE"/>
    <w:rsid w:val="000B2112"/>
    <w:rsid w:val="000B24B0"/>
    <w:rsid w:val="000C1D2A"/>
    <w:rsid w:val="000C57CB"/>
    <w:rsid w:val="000D7888"/>
    <w:rsid w:val="000E51AB"/>
    <w:rsid w:val="001003F7"/>
    <w:rsid w:val="00112F41"/>
    <w:rsid w:val="00120BD1"/>
    <w:rsid w:val="00126A89"/>
    <w:rsid w:val="00127A2C"/>
    <w:rsid w:val="00134207"/>
    <w:rsid w:val="001445F0"/>
    <w:rsid w:val="0014568C"/>
    <w:rsid w:val="00147B03"/>
    <w:rsid w:val="00165CA9"/>
    <w:rsid w:val="00172AC4"/>
    <w:rsid w:val="001732F1"/>
    <w:rsid w:val="00177C4D"/>
    <w:rsid w:val="0018000D"/>
    <w:rsid w:val="00186EC2"/>
    <w:rsid w:val="001B6941"/>
    <w:rsid w:val="001D0B88"/>
    <w:rsid w:val="001D3090"/>
    <w:rsid w:val="001D6238"/>
    <w:rsid w:val="001D6DBB"/>
    <w:rsid w:val="001E165F"/>
    <w:rsid w:val="001E6F6F"/>
    <w:rsid w:val="001F3D3D"/>
    <w:rsid w:val="001F6101"/>
    <w:rsid w:val="00205B1B"/>
    <w:rsid w:val="002152E1"/>
    <w:rsid w:val="002504C9"/>
    <w:rsid w:val="00254E0F"/>
    <w:rsid w:val="00264175"/>
    <w:rsid w:val="002642D5"/>
    <w:rsid w:val="00273223"/>
    <w:rsid w:val="00291624"/>
    <w:rsid w:val="002A43BC"/>
    <w:rsid w:val="002B6564"/>
    <w:rsid w:val="002B693A"/>
    <w:rsid w:val="002C3490"/>
    <w:rsid w:val="002C45E3"/>
    <w:rsid w:val="002E057D"/>
    <w:rsid w:val="002E05D0"/>
    <w:rsid w:val="002E2BD0"/>
    <w:rsid w:val="002E3CFD"/>
    <w:rsid w:val="002F7A4F"/>
    <w:rsid w:val="003052E0"/>
    <w:rsid w:val="003064FA"/>
    <w:rsid w:val="00311AC4"/>
    <w:rsid w:val="0031514E"/>
    <w:rsid w:val="00322253"/>
    <w:rsid w:val="00326B4C"/>
    <w:rsid w:val="00327A6E"/>
    <w:rsid w:val="0033221E"/>
    <w:rsid w:val="003371CF"/>
    <w:rsid w:val="00342F8C"/>
    <w:rsid w:val="003477D4"/>
    <w:rsid w:val="00357746"/>
    <w:rsid w:val="003647CB"/>
    <w:rsid w:val="0036645E"/>
    <w:rsid w:val="003816E3"/>
    <w:rsid w:val="00381F8D"/>
    <w:rsid w:val="0038748D"/>
    <w:rsid w:val="003902E5"/>
    <w:rsid w:val="0039757A"/>
    <w:rsid w:val="003A2D25"/>
    <w:rsid w:val="003B5FE9"/>
    <w:rsid w:val="003B6C2D"/>
    <w:rsid w:val="003C24ED"/>
    <w:rsid w:val="003C342C"/>
    <w:rsid w:val="003D2C57"/>
    <w:rsid w:val="003D3318"/>
    <w:rsid w:val="003E03AB"/>
    <w:rsid w:val="003E101B"/>
    <w:rsid w:val="003F3BDF"/>
    <w:rsid w:val="00413269"/>
    <w:rsid w:val="004211F6"/>
    <w:rsid w:val="0043362D"/>
    <w:rsid w:val="004347E7"/>
    <w:rsid w:val="00436523"/>
    <w:rsid w:val="00437BB1"/>
    <w:rsid w:val="00447F45"/>
    <w:rsid w:val="00451AEC"/>
    <w:rsid w:val="00463119"/>
    <w:rsid w:val="00465D5C"/>
    <w:rsid w:val="00476276"/>
    <w:rsid w:val="0049292F"/>
    <w:rsid w:val="00496C1E"/>
    <w:rsid w:val="004A2E84"/>
    <w:rsid w:val="004B0ECF"/>
    <w:rsid w:val="004C02F0"/>
    <w:rsid w:val="004C07B2"/>
    <w:rsid w:val="004C522B"/>
    <w:rsid w:val="004C7417"/>
    <w:rsid w:val="004D1A19"/>
    <w:rsid w:val="004D6630"/>
    <w:rsid w:val="005066BE"/>
    <w:rsid w:val="005224DD"/>
    <w:rsid w:val="0052286F"/>
    <w:rsid w:val="00523421"/>
    <w:rsid w:val="00524D60"/>
    <w:rsid w:val="00531D2F"/>
    <w:rsid w:val="00550F85"/>
    <w:rsid w:val="00555955"/>
    <w:rsid w:val="00566CB5"/>
    <w:rsid w:val="005748BA"/>
    <w:rsid w:val="00590087"/>
    <w:rsid w:val="005A6EF6"/>
    <w:rsid w:val="005A7ED6"/>
    <w:rsid w:val="005B4927"/>
    <w:rsid w:val="005B6FEA"/>
    <w:rsid w:val="005B78A2"/>
    <w:rsid w:val="005B7C0C"/>
    <w:rsid w:val="005C6A65"/>
    <w:rsid w:val="005D6111"/>
    <w:rsid w:val="005D71CC"/>
    <w:rsid w:val="005E20B7"/>
    <w:rsid w:val="005F26E1"/>
    <w:rsid w:val="00607E9A"/>
    <w:rsid w:val="00621E14"/>
    <w:rsid w:val="00624BC3"/>
    <w:rsid w:val="006466A8"/>
    <w:rsid w:val="00646820"/>
    <w:rsid w:val="00647D8D"/>
    <w:rsid w:val="00647DD2"/>
    <w:rsid w:val="00676737"/>
    <w:rsid w:val="006A02E8"/>
    <w:rsid w:val="006B0EE9"/>
    <w:rsid w:val="006D0B79"/>
    <w:rsid w:val="006D322C"/>
    <w:rsid w:val="00704AB4"/>
    <w:rsid w:val="007312A8"/>
    <w:rsid w:val="00735B8E"/>
    <w:rsid w:val="00750590"/>
    <w:rsid w:val="007517A4"/>
    <w:rsid w:val="007540F2"/>
    <w:rsid w:val="007609EA"/>
    <w:rsid w:val="00766A03"/>
    <w:rsid w:val="00787340"/>
    <w:rsid w:val="00793A93"/>
    <w:rsid w:val="007950A2"/>
    <w:rsid w:val="00797DDF"/>
    <w:rsid w:val="007A7EAF"/>
    <w:rsid w:val="007B2AA5"/>
    <w:rsid w:val="007B69EF"/>
    <w:rsid w:val="007C394E"/>
    <w:rsid w:val="007D4C6E"/>
    <w:rsid w:val="007E42B2"/>
    <w:rsid w:val="007E6B40"/>
    <w:rsid w:val="00802DBA"/>
    <w:rsid w:val="00825948"/>
    <w:rsid w:val="00834946"/>
    <w:rsid w:val="00837B7A"/>
    <w:rsid w:val="008474E1"/>
    <w:rsid w:val="0086366A"/>
    <w:rsid w:val="00867903"/>
    <w:rsid w:val="00867A7C"/>
    <w:rsid w:val="0087005B"/>
    <w:rsid w:val="00870BB6"/>
    <w:rsid w:val="008943CF"/>
    <w:rsid w:val="00896428"/>
    <w:rsid w:val="008A268F"/>
    <w:rsid w:val="008A33B9"/>
    <w:rsid w:val="008A4391"/>
    <w:rsid w:val="008B1E7D"/>
    <w:rsid w:val="008B5503"/>
    <w:rsid w:val="008C1BE9"/>
    <w:rsid w:val="008C2741"/>
    <w:rsid w:val="008C4371"/>
    <w:rsid w:val="008C5712"/>
    <w:rsid w:val="008E2EFE"/>
    <w:rsid w:val="008F051B"/>
    <w:rsid w:val="008F6593"/>
    <w:rsid w:val="008F7C48"/>
    <w:rsid w:val="0090093C"/>
    <w:rsid w:val="0090569B"/>
    <w:rsid w:val="00912B6C"/>
    <w:rsid w:val="009134C9"/>
    <w:rsid w:val="00920E9F"/>
    <w:rsid w:val="00925599"/>
    <w:rsid w:val="00946B1A"/>
    <w:rsid w:val="00953537"/>
    <w:rsid w:val="00954ECF"/>
    <w:rsid w:val="00957B57"/>
    <w:rsid w:val="0096608A"/>
    <w:rsid w:val="00980E93"/>
    <w:rsid w:val="00992644"/>
    <w:rsid w:val="009932AE"/>
    <w:rsid w:val="00993EF3"/>
    <w:rsid w:val="009946C6"/>
    <w:rsid w:val="009A578B"/>
    <w:rsid w:val="009B29CD"/>
    <w:rsid w:val="009B33A1"/>
    <w:rsid w:val="009B3D83"/>
    <w:rsid w:val="009C757E"/>
    <w:rsid w:val="009D1ED5"/>
    <w:rsid w:val="009D2718"/>
    <w:rsid w:val="009D3B9A"/>
    <w:rsid w:val="009D7905"/>
    <w:rsid w:val="009F4570"/>
    <w:rsid w:val="00A02097"/>
    <w:rsid w:val="00A07A89"/>
    <w:rsid w:val="00A117A8"/>
    <w:rsid w:val="00A329EA"/>
    <w:rsid w:val="00A32CCF"/>
    <w:rsid w:val="00A45B19"/>
    <w:rsid w:val="00A52FE0"/>
    <w:rsid w:val="00A64E66"/>
    <w:rsid w:val="00A71E8B"/>
    <w:rsid w:val="00A81095"/>
    <w:rsid w:val="00A90E3E"/>
    <w:rsid w:val="00A9620E"/>
    <w:rsid w:val="00AA0A04"/>
    <w:rsid w:val="00AB1FB3"/>
    <w:rsid w:val="00AB4AF3"/>
    <w:rsid w:val="00AC49B2"/>
    <w:rsid w:val="00AC5AD1"/>
    <w:rsid w:val="00AC7A2F"/>
    <w:rsid w:val="00AD2855"/>
    <w:rsid w:val="00AD7E17"/>
    <w:rsid w:val="00AE08CF"/>
    <w:rsid w:val="00AE55C5"/>
    <w:rsid w:val="00AE6AFF"/>
    <w:rsid w:val="00B037AE"/>
    <w:rsid w:val="00B06E35"/>
    <w:rsid w:val="00B31BD6"/>
    <w:rsid w:val="00B3276D"/>
    <w:rsid w:val="00B36D5B"/>
    <w:rsid w:val="00B4134B"/>
    <w:rsid w:val="00B737BA"/>
    <w:rsid w:val="00B76EF3"/>
    <w:rsid w:val="00B87E65"/>
    <w:rsid w:val="00B91A22"/>
    <w:rsid w:val="00B9655F"/>
    <w:rsid w:val="00BB57A0"/>
    <w:rsid w:val="00BC3D06"/>
    <w:rsid w:val="00BD44AE"/>
    <w:rsid w:val="00BD7331"/>
    <w:rsid w:val="00BD7F09"/>
    <w:rsid w:val="00BF5732"/>
    <w:rsid w:val="00BF6C7D"/>
    <w:rsid w:val="00C00E12"/>
    <w:rsid w:val="00C019AF"/>
    <w:rsid w:val="00C02DF8"/>
    <w:rsid w:val="00C103E1"/>
    <w:rsid w:val="00C11F8F"/>
    <w:rsid w:val="00C32698"/>
    <w:rsid w:val="00C42E18"/>
    <w:rsid w:val="00C449BD"/>
    <w:rsid w:val="00C50295"/>
    <w:rsid w:val="00C50AE2"/>
    <w:rsid w:val="00C54D22"/>
    <w:rsid w:val="00C56FC3"/>
    <w:rsid w:val="00C5716B"/>
    <w:rsid w:val="00C70090"/>
    <w:rsid w:val="00C76B65"/>
    <w:rsid w:val="00CA7E30"/>
    <w:rsid w:val="00CB2E75"/>
    <w:rsid w:val="00CC021D"/>
    <w:rsid w:val="00CC1E46"/>
    <w:rsid w:val="00CC2611"/>
    <w:rsid w:val="00CC63A6"/>
    <w:rsid w:val="00CE5D11"/>
    <w:rsid w:val="00D05538"/>
    <w:rsid w:val="00D07326"/>
    <w:rsid w:val="00D07891"/>
    <w:rsid w:val="00D1641F"/>
    <w:rsid w:val="00D16688"/>
    <w:rsid w:val="00D25301"/>
    <w:rsid w:val="00D30D71"/>
    <w:rsid w:val="00D310D5"/>
    <w:rsid w:val="00D458A6"/>
    <w:rsid w:val="00D45AAC"/>
    <w:rsid w:val="00D5401F"/>
    <w:rsid w:val="00D543FD"/>
    <w:rsid w:val="00D7345E"/>
    <w:rsid w:val="00D8070C"/>
    <w:rsid w:val="00D827BC"/>
    <w:rsid w:val="00D86ADF"/>
    <w:rsid w:val="00D9422E"/>
    <w:rsid w:val="00D946F5"/>
    <w:rsid w:val="00DB6B7F"/>
    <w:rsid w:val="00DC0ED3"/>
    <w:rsid w:val="00DC7602"/>
    <w:rsid w:val="00DE08D3"/>
    <w:rsid w:val="00DE08E0"/>
    <w:rsid w:val="00DE238C"/>
    <w:rsid w:val="00DE3D9B"/>
    <w:rsid w:val="00DE462A"/>
    <w:rsid w:val="00DF1CF7"/>
    <w:rsid w:val="00DF4474"/>
    <w:rsid w:val="00E17C64"/>
    <w:rsid w:val="00E202FC"/>
    <w:rsid w:val="00E4056D"/>
    <w:rsid w:val="00E47FA7"/>
    <w:rsid w:val="00E521E7"/>
    <w:rsid w:val="00E52A0F"/>
    <w:rsid w:val="00E7322F"/>
    <w:rsid w:val="00E744A0"/>
    <w:rsid w:val="00E77E0D"/>
    <w:rsid w:val="00E83121"/>
    <w:rsid w:val="00E91176"/>
    <w:rsid w:val="00E92AAD"/>
    <w:rsid w:val="00E95046"/>
    <w:rsid w:val="00EA58B1"/>
    <w:rsid w:val="00EA5F82"/>
    <w:rsid w:val="00EB2F10"/>
    <w:rsid w:val="00EB4F9F"/>
    <w:rsid w:val="00EB73D3"/>
    <w:rsid w:val="00EC795C"/>
    <w:rsid w:val="00EE4974"/>
    <w:rsid w:val="00EF0FA0"/>
    <w:rsid w:val="00EF1CF5"/>
    <w:rsid w:val="00F02692"/>
    <w:rsid w:val="00F1093F"/>
    <w:rsid w:val="00F16F07"/>
    <w:rsid w:val="00F23FEF"/>
    <w:rsid w:val="00F42194"/>
    <w:rsid w:val="00F42B09"/>
    <w:rsid w:val="00F5454C"/>
    <w:rsid w:val="00F72265"/>
    <w:rsid w:val="00F83F9B"/>
    <w:rsid w:val="00F93A54"/>
    <w:rsid w:val="00F971AA"/>
    <w:rsid w:val="00FA4A42"/>
    <w:rsid w:val="00FB23FC"/>
    <w:rsid w:val="00FD30A8"/>
    <w:rsid w:val="00FE736E"/>
    <w:rsid w:val="00FF3A92"/>
    <w:rsid w:val="00FF66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B7A8EA"/>
  <w15:docId w15:val="{6C588C31-AEF7-426E-8177-F526CF463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5FE9"/>
    <w:pPr>
      <w:spacing w:before="120" w:after="120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1Char">
    <w:name w:val="Heading 1 Char"/>
    <w:link w:val="Heading1"/>
    <w:uiPriority w:val="9"/>
    <w:rsid w:val="008B1E7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PlaceholderText">
    <w:name w:val="Placeholder Tex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103E1"/>
    <w:rPr>
      <w:rFonts w:ascii="Times New Roman" w:eastAsia="Times New Roman" w:hAnsi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4568C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4568C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14568C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-DRIVE\Question%20paper%20format\DOT%20FILEs%20or%20Question%20Paper%20Template\final%20dotx%20files\6.%20Managemen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3D8DEE-0BFF-45BB-A541-2991A0966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6. Management</Template>
  <TotalTime>171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Kirit Chavda</cp:lastModifiedBy>
  <cp:revision>102</cp:revision>
  <cp:lastPrinted>2017-09-14T07:14:00Z</cp:lastPrinted>
  <dcterms:created xsi:type="dcterms:W3CDTF">2020-03-14T08:02:00Z</dcterms:created>
  <dcterms:modified xsi:type="dcterms:W3CDTF">2024-03-11T05:29:00Z</dcterms:modified>
</cp:coreProperties>
</file>